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14D" w:rsidRPr="00515B4D" w:rsidRDefault="0050414D" w:rsidP="007A44DC">
      <w:pPr>
        <w:jc w:val="center"/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ГБПОУ «Оренбургский областной художественный колледж»</w:t>
      </w: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Преподаватель: </w:t>
      </w:r>
      <w:r w:rsidRPr="00515B4D">
        <w:rPr>
          <w:rFonts w:ascii="Times New Roman" w:hAnsi="Times New Roman"/>
          <w:b/>
          <w:sz w:val="24"/>
          <w:szCs w:val="24"/>
        </w:rPr>
        <w:t>Панова Людмила Алексеевна</w:t>
      </w:r>
    </w:p>
    <w:p w:rsidR="0050414D" w:rsidRPr="00515B4D" w:rsidRDefault="0050414D" w:rsidP="00400E95">
      <w:pPr>
        <w:rPr>
          <w:rFonts w:ascii="Times New Roman" w:hAnsi="Times New Roman"/>
          <w:b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Дисциплина: </w:t>
      </w:r>
      <w:r w:rsidRPr="00515B4D">
        <w:rPr>
          <w:rFonts w:ascii="Times New Roman" w:hAnsi="Times New Roman"/>
          <w:b/>
          <w:sz w:val="24"/>
          <w:szCs w:val="24"/>
        </w:rPr>
        <w:t>История мировой культуры</w:t>
      </w:r>
    </w:p>
    <w:p w:rsidR="0050414D" w:rsidRPr="00515B4D" w:rsidRDefault="0050414D" w:rsidP="00400E95">
      <w:pPr>
        <w:rPr>
          <w:rFonts w:ascii="Times New Roman" w:hAnsi="Times New Roman"/>
          <w:b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Курс: </w:t>
      </w:r>
      <w:r w:rsidRPr="00515B4D">
        <w:rPr>
          <w:rFonts w:ascii="Times New Roman" w:hAnsi="Times New Roman"/>
          <w:b/>
          <w:sz w:val="24"/>
          <w:szCs w:val="24"/>
          <w:lang w:val="en-US"/>
        </w:rPr>
        <w:t>I</w:t>
      </w:r>
      <w:r w:rsidRPr="00515B4D">
        <w:rPr>
          <w:rFonts w:ascii="Times New Roman" w:hAnsi="Times New Roman"/>
          <w:b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отделение</w:t>
      </w:r>
      <w:r>
        <w:rPr>
          <w:rFonts w:ascii="Times New Roman" w:hAnsi="Times New Roman"/>
          <w:b/>
          <w:sz w:val="24"/>
          <w:szCs w:val="24"/>
        </w:rPr>
        <w:t xml:space="preserve"> специальности</w:t>
      </w:r>
      <w:r w:rsidRPr="00515B4D">
        <w:rPr>
          <w:rFonts w:ascii="Times New Roman" w:hAnsi="Times New Roman"/>
          <w:b/>
          <w:sz w:val="24"/>
          <w:szCs w:val="24"/>
        </w:rPr>
        <w:t xml:space="preserve"> «Живопись»</w:t>
      </w: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Итоговое  занятие. К</w:t>
      </w:r>
      <w:r w:rsidRPr="00515B4D">
        <w:rPr>
          <w:rFonts w:ascii="Times New Roman" w:hAnsi="Times New Roman"/>
          <w:sz w:val="24"/>
          <w:szCs w:val="24"/>
        </w:rPr>
        <w:t>онтрольная работа (тест)</w:t>
      </w: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Показатели тестов ориентированы на измерение степени, определение уровня усвоения ключевых понятий, тем и разделов учебной программы, умений, навыков.</w:t>
      </w: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Сроки выполнения задания: (28.05.2020г., по расписанию, указанному на сайте колледжа)</w:t>
      </w: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 Адрес направления задания: группа в соцсети </w:t>
      </w:r>
      <w:r>
        <w:rPr>
          <w:rFonts w:ascii="Times New Roman" w:hAnsi="Times New Roman"/>
          <w:sz w:val="24"/>
          <w:szCs w:val="24"/>
        </w:rPr>
        <w:t>"</w:t>
      </w:r>
      <w:r w:rsidRPr="00515B4D">
        <w:rPr>
          <w:rFonts w:ascii="Times New Roman" w:hAnsi="Times New Roman"/>
          <w:sz w:val="24"/>
          <w:szCs w:val="24"/>
        </w:rPr>
        <w:t>ВКонтакте</w:t>
      </w:r>
      <w:r>
        <w:rPr>
          <w:rFonts w:ascii="Times New Roman" w:hAnsi="Times New Roman"/>
          <w:sz w:val="24"/>
          <w:szCs w:val="24"/>
        </w:rPr>
        <w:t>"</w:t>
      </w: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 Время начала контрольной работы и её завершения: по расписанию </w:t>
      </w: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Организация обратной связи: выполненные задания отправить на электронную почту преподавателя: fm-ab@mail.ru</w:t>
      </w:r>
    </w:p>
    <w:p w:rsidR="005041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Источники для изучения материала: </w:t>
      </w:r>
    </w:p>
    <w:p w:rsidR="005041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лекционный материал, презентации.</w:t>
      </w:r>
    </w:p>
    <w:p w:rsidR="0050414D" w:rsidRDefault="0050414D" w:rsidP="00515B4D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Примерный т</w:t>
      </w:r>
      <w:r w:rsidRPr="00515B4D">
        <w:rPr>
          <w:rFonts w:ascii="Times New Roman" w:hAnsi="Times New Roman"/>
          <w:b/>
          <w:sz w:val="24"/>
          <w:szCs w:val="24"/>
        </w:rPr>
        <w:t>ест</w:t>
      </w:r>
      <w:r>
        <w:rPr>
          <w:rFonts w:ascii="Times New Roman" w:hAnsi="Times New Roman"/>
          <w:b/>
          <w:sz w:val="24"/>
          <w:szCs w:val="24"/>
        </w:rPr>
        <w:t>.</w:t>
      </w: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1.Главная функция феномена культуры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А)Регулятивная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Б)Познавательная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В)Трансляции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Г)Гуманистическая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2.Где находился Александрийский маяк?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В Древней Греции                    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 б) в Малой Азии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 в) в Египте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 г</w:t>
      </w:r>
      <w:r w:rsidRPr="00515B4D">
        <w:rPr>
          <w:rFonts w:ascii="Times New Roman" w:hAnsi="Times New Roman"/>
          <w:i/>
          <w:sz w:val="24"/>
          <w:szCs w:val="24"/>
        </w:rPr>
        <w:t>) в Месопотамии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3.Кто из великих скульпторов создал статую Зевса Олимпийского?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Фидий   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б) Агесандр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в) Харес                           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г) Бернини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4.С каким из чудес света связывают происхождение слова «Фара»?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Колосс Родосский                           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б) Зевс Олимпийский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в) Александрийский маяк                  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г) Галикарнасский мавзолей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5. Форма культуры, создаваемая анонимными творцами, не имеющими профессиональной подготовки.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a)</w:t>
      </w:r>
      <w:r w:rsidRPr="00515B4D">
        <w:rPr>
          <w:rFonts w:ascii="Times New Roman" w:hAnsi="Times New Roman"/>
          <w:sz w:val="24"/>
          <w:szCs w:val="24"/>
        </w:rPr>
        <w:tab/>
      </w:r>
      <w:r w:rsidRPr="00515B4D">
        <w:rPr>
          <w:rFonts w:ascii="Times New Roman" w:hAnsi="Times New Roman"/>
          <w:i/>
          <w:sz w:val="24"/>
          <w:szCs w:val="24"/>
        </w:rPr>
        <w:t xml:space="preserve">Элитарная 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б)</w:t>
      </w:r>
      <w:r w:rsidRPr="00515B4D">
        <w:rPr>
          <w:rFonts w:ascii="Times New Roman" w:hAnsi="Times New Roman"/>
          <w:i/>
          <w:sz w:val="24"/>
          <w:szCs w:val="24"/>
        </w:rPr>
        <w:tab/>
        <w:t>Народная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в)</w:t>
      </w:r>
      <w:r w:rsidRPr="00515B4D">
        <w:rPr>
          <w:rFonts w:ascii="Times New Roman" w:hAnsi="Times New Roman"/>
          <w:i/>
          <w:sz w:val="24"/>
          <w:szCs w:val="24"/>
        </w:rPr>
        <w:tab/>
        <w:t>Массовая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6. Акрополь- это…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А)архитектурно- скульптурный ансамбль           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Б) лабиринт          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В)  храм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7. Самая древняя пирамида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А)Хеопса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Б)</w:t>
      </w:r>
      <w:r w:rsidRPr="00515B4D">
        <w:rPr>
          <w:rFonts w:ascii="Times New Roman" w:hAnsi="Times New Roman"/>
          <w:i/>
          <w:sz w:val="24"/>
          <w:szCs w:val="24"/>
        </w:rPr>
        <w:t xml:space="preserve">Хефрена                                                                  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В)Джосера</w:t>
      </w:r>
    </w:p>
    <w:p w:rsidR="0050414D" w:rsidRPr="00515B4D" w:rsidRDefault="0050414D" w:rsidP="00E20D54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Г)Мекерина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120628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167.25pt;height:130.5pt;visibility:visible">
            <v:imagedata r:id="rId7" o:title=""/>
          </v:shape>
        </w:pic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8. Определите, какие виды изобразительного   искусства здесь представлены</w:t>
      </w:r>
      <w:r w:rsidRPr="0012062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3" o:spid="_x0000_i1026" type="#_x0000_t75" style="width:138.75pt;height:91.5pt;visibility:visible">
            <v:imagedata r:id="rId8" o:title=""/>
          </v:shape>
        </w:pict>
      </w:r>
      <w:r w:rsidRPr="0012062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4" o:spid="_x0000_i1027" type="#_x0000_t75" style="width:156pt;height:88.5pt;visibility:visible">
            <v:imagedata r:id="rId9" o:title=""/>
          </v:shape>
        </w:pic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9. Ордер- это…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принципиально новый тип храма, в плане которого заложен круг;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Б) система несущих и несомых частей балочно-стоечной конструкции;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В) тип колонны в греческом храме.</w:t>
      </w:r>
    </w:p>
    <w:p w:rsidR="0050414D" w:rsidRDefault="0050414D" w:rsidP="00E20D54">
      <w:pPr>
        <w:rPr>
          <w:rFonts w:ascii="Times New Roman" w:hAnsi="Times New Roman"/>
          <w:sz w:val="24"/>
          <w:szCs w:val="24"/>
        </w:rPr>
      </w:pP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10. Основной тип храма в греческой архитектуре</w:t>
      </w:r>
    </w:p>
    <w:p w:rsidR="0050414D" w:rsidRPr="00515B4D" w:rsidRDefault="0050414D" w:rsidP="00E20D54">
      <w:pPr>
        <w:rPr>
          <w:rFonts w:ascii="Times New Roman" w:hAnsi="Times New Roman"/>
          <w:sz w:val="24"/>
          <w:szCs w:val="24"/>
        </w:rPr>
      </w:pPr>
      <w:r w:rsidRPr="0012062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5" o:spid="_x0000_i1028" type="#_x0000_t75" style="width:198pt;height:168pt;visibility:visible">
            <v:imagedata r:id="rId10" o:title=""/>
          </v:shape>
        </w:pic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a)</w:t>
      </w:r>
      <w:r w:rsidRPr="00515B4D">
        <w:rPr>
          <w:rFonts w:ascii="Times New Roman" w:hAnsi="Times New Roman"/>
          <w:sz w:val="24"/>
          <w:szCs w:val="24"/>
        </w:rPr>
        <w:tab/>
      </w:r>
      <w:r w:rsidRPr="00515B4D">
        <w:rPr>
          <w:rFonts w:ascii="Times New Roman" w:hAnsi="Times New Roman"/>
          <w:i/>
          <w:sz w:val="24"/>
          <w:szCs w:val="24"/>
        </w:rPr>
        <w:t>Простиль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 б)</w:t>
      </w:r>
      <w:r w:rsidRPr="00515B4D">
        <w:rPr>
          <w:rFonts w:ascii="Times New Roman" w:hAnsi="Times New Roman"/>
          <w:i/>
          <w:sz w:val="24"/>
          <w:szCs w:val="24"/>
        </w:rPr>
        <w:tab/>
        <w:t>Дистиль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 в)</w:t>
      </w:r>
      <w:r w:rsidRPr="00515B4D">
        <w:rPr>
          <w:rFonts w:ascii="Times New Roman" w:hAnsi="Times New Roman"/>
          <w:sz w:val="24"/>
          <w:szCs w:val="24"/>
        </w:rPr>
        <w:tab/>
      </w:r>
      <w:r w:rsidRPr="00515B4D">
        <w:rPr>
          <w:rFonts w:ascii="Times New Roman" w:hAnsi="Times New Roman"/>
          <w:i/>
          <w:sz w:val="24"/>
          <w:szCs w:val="24"/>
        </w:rPr>
        <w:t>Моноптер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 г)</w:t>
      </w:r>
      <w:r w:rsidRPr="00515B4D">
        <w:rPr>
          <w:rFonts w:ascii="Times New Roman" w:hAnsi="Times New Roman"/>
          <w:sz w:val="24"/>
          <w:szCs w:val="24"/>
        </w:rPr>
        <w:tab/>
      </w:r>
      <w:r w:rsidRPr="00515B4D">
        <w:rPr>
          <w:rFonts w:ascii="Times New Roman" w:hAnsi="Times New Roman"/>
          <w:i/>
          <w:sz w:val="24"/>
          <w:szCs w:val="24"/>
        </w:rPr>
        <w:t>Периптер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 д)</w:t>
      </w:r>
      <w:r w:rsidRPr="00515B4D">
        <w:rPr>
          <w:rFonts w:ascii="Times New Roman" w:hAnsi="Times New Roman"/>
          <w:i/>
          <w:sz w:val="24"/>
          <w:szCs w:val="24"/>
        </w:rPr>
        <w:tab/>
        <w:t>Амфипростиль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11. Определите архитектурный ордер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120628">
        <w:rPr>
          <w:rFonts w:ascii="Times New Roman" w:hAnsi="Times New Roman"/>
          <w:noProof/>
          <w:sz w:val="24"/>
          <w:szCs w:val="24"/>
          <w:lang w:eastAsia="ru-RU"/>
        </w:rPr>
        <w:pict>
          <v:shape id="Рисунок 6" o:spid="_x0000_i1029" type="#_x0000_t75" style="width:245.25pt;height:153pt;visibility:visible">
            <v:imagedata r:id="rId11" o:title=""/>
          </v:shape>
        </w:pic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12. Пиктография –это..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вид мозаики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б) витражи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в)рельеф  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г)условное рисунчатое письмо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13. Дописать выражение. «Все дороги ведут в …..»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Киев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б) Рим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в) Акрополь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г) Иерусалим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14. Дописать выражение. «Все боится времени, а время боится….»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воин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б) перемен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в) пирамид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г) забвения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15. Культурные универсалии –это…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культурная статика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б) культурная динамика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16. К какому из видов  искусства относится КИНО?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а) пространственные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б) временные 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в) пространственно-временные</w:t>
      </w:r>
      <w:r w:rsidRPr="00515B4D">
        <w:rPr>
          <w:rFonts w:ascii="Times New Roman" w:hAnsi="Times New Roman"/>
          <w:sz w:val="24"/>
          <w:szCs w:val="24"/>
        </w:rPr>
        <w:t>.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17. Понятия «культура» и «цивилизация»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а) </w:t>
      </w:r>
      <w:r w:rsidRPr="00515B4D">
        <w:rPr>
          <w:rFonts w:ascii="Times New Roman" w:hAnsi="Times New Roman"/>
          <w:i/>
          <w:sz w:val="24"/>
          <w:szCs w:val="24"/>
        </w:rPr>
        <w:t>связаны между собой</w:t>
      </w:r>
      <w:r w:rsidRPr="00515B4D">
        <w:rPr>
          <w:rFonts w:ascii="Times New Roman" w:hAnsi="Times New Roman"/>
          <w:sz w:val="24"/>
          <w:szCs w:val="24"/>
        </w:rPr>
        <w:t>,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 xml:space="preserve"> б) </w:t>
      </w:r>
      <w:r w:rsidRPr="00515B4D">
        <w:rPr>
          <w:rFonts w:ascii="Times New Roman" w:hAnsi="Times New Roman"/>
          <w:i/>
          <w:sz w:val="24"/>
          <w:szCs w:val="24"/>
        </w:rPr>
        <w:t>тождественны,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  в) никак не связаны</w:t>
      </w:r>
      <w:r w:rsidRPr="00515B4D">
        <w:rPr>
          <w:rFonts w:ascii="Times New Roman" w:hAnsi="Times New Roman"/>
          <w:sz w:val="24"/>
          <w:szCs w:val="24"/>
        </w:rPr>
        <w:t>.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18. С культом какого греческого бога связано рождение театра?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А)Зевс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 xml:space="preserve">Б)Меркурий </w:t>
      </w:r>
    </w:p>
    <w:p w:rsidR="0050414D" w:rsidRPr="00515B4D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515B4D">
        <w:rPr>
          <w:rFonts w:ascii="Times New Roman" w:hAnsi="Times New Roman"/>
          <w:i/>
          <w:sz w:val="24"/>
          <w:szCs w:val="24"/>
        </w:rPr>
        <w:t>В)Дионис</w:t>
      </w:r>
    </w:p>
    <w:p w:rsidR="0050414D" w:rsidRPr="007A44DC" w:rsidRDefault="0050414D" w:rsidP="00FD7A30">
      <w:pPr>
        <w:rPr>
          <w:rFonts w:ascii="Times New Roman" w:hAnsi="Times New Roman"/>
          <w:i/>
          <w:sz w:val="24"/>
          <w:szCs w:val="24"/>
        </w:rPr>
      </w:pPr>
      <w:r w:rsidRPr="007A44DC">
        <w:rPr>
          <w:rFonts w:ascii="Times New Roman" w:hAnsi="Times New Roman"/>
          <w:i/>
          <w:sz w:val="24"/>
          <w:szCs w:val="24"/>
        </w:rPr>
        <w:t>Г)Асклепий</w:t>
      </w:r>
    </w:p>
    <w:p w:rsidR="0050414D" w:rsidRPr="00515B4D" w:rsidRDefault="0050414D" w:rsidP="00FD7A30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19. Укажите правильно</w:t>
      </w:r>
    </w:p>
    <w:p w:rsidR="0050414D" w:rsidRPr="00515B4D" w:rsidRDefault="0050414D" w:rsidP="00B84ED4">
      <w:pPr>
        <w:pStyle w:val="Caption"/>
        <w:rPr>
          <w:rFonts w:ascii="Times New Roman" w:hAnsi="Times New Roman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Box 7" o:spid="_x0000_s1026" type="#_x0000_t202" style="position:absolute;margin-left:176.65pt;margin-top:28.5pt;width:28.8pt;height:45.1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" filled="f" stroked="f">
            <v:textbox>
              <w:txbxContent>
                <w:p w:rsidR="0050414D" w:rsidRDefault="0050414D" w:rsidP="00FF2D3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entury Gothic" w:hAnsi="Century Gothic" w:cs="+mn-cs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6" o:spid="_x0000_s1027" type="#_x0000_t202" style="position:absolute;margin-left:126.55pt;margin-top:94.8pt;width:50.05pt;height:43.85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" filled="f" stroked="f">
            <v:textbox>
              <w:txbxContent>
                <w:p w:rsidR="0050414D" w:rsidRDefault="0050414D" w:rsidP="00FF2D39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entury Gothic" w:hAnsi="Century Gothic" w:cs="+mn-cs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TextBox 5" o:spid="_x0000_s1028" type="#_x0000_t202" style="position:absolute;margin-left:57.7pt;margin-top:62.9pt;width:44.45pt;height:31.9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" filled="f" stroked="f">
            <v:textbox>
              <w:txbxContent>
                <w:p w:rsidR="0050414D" w:rsidRDefault="0050414D" w:rsidP="00B84ED4">
                  <w:pPr>
                    <w:pStyle w:val="NormalWeb"/>
                    <w:spacing w:before="0" w:beforeAutospacing="0" w:after="0" w:afterAutospacing="0"/>
                  </w:pPr>
                  <w:r>
                    <w:rPr>
                      <w:rFonts w:ascii="Century Gothic" w:hAnsi="Century Gothic" w:cs="+mn-cs"/>
                      <w:b/>
                      <w:bCs/>
                      <w:color w:val="C00000"/>
                      <w:kern w:val="24"/>
                      <w:sz w:val="48"/>
                      <w:szCs w:val="48"/>
                    </w:rPr>
                    <w:t>1</w:t>
                  </w:r>
                </w:p>
              </w:txbxContent>
            </v:textbox>
          </v:shape>
        </w:pict>
      </w:r>
      <w:r w:rsidRPr="00120628">
        <w:rPr>
          <w:rFonts w:ascii="Times New Roman" w:hAnsi="Times New Roman"/>
          <w:noProof/>
          <w:lang w:eastAsia="ru-RU"/>
        </w:rPr>
        <w:pict>
          <v:shape id="Рисунок 7" o:spid="_x0000_i1030" type="#_x0000_t75" style="width:206.25pt;height:147pt;visibility:visible">
            <v:imagedata r:id="rId12" o:title=""/>
          </v:shape>
        </w:pict>
      </w:r>
      <w:r w:rsidRPr="00515B4D">
        <w:rPr>
          <w:rFonts w:ascii="Times New Roman" w:hAnsi="Times New Roman"/>
        </w:rPr>
        <w:t>скена,  театрон, орхестра</w:t>
      </w:r>
    </w:p>
    <w:p w:rsidR="0050414D" w:rsidRPr="00515B4D" w:rsidRDefault="0050414D" w:rsidP="00B84ED4">
      <w:pPr>
        <w:rPr>
          <w:rFonts w:ascii="Times New Roman" w:hAnsi="Times New Roman"/>
        </w:rPr>
      </w:pPr>
    </w:p>
    <w:p w:rsidR="0050414D" w:rsidRPr="00515B4D" w:rsidRDefault="0050414D" w:rsidP="00B84ED4">
      <w:pPr>
        <w:rPr>
          <w:rFonts w:ascii="Times New Roman" w:hAnsi="Times New Roman"/>
        </w:rPr>
      </w:pPr>
    </w:p>
    <w:p w:rsidR="0050414D" w:rsidRDefault="0050414D" w:rsidP="00B84ED4">
      <w:pPr>
        <w:rPr>
          <w:rFonts w:ascii="Times New Roman" w:hAnsi="Times New Roman"/>
        </w:rPr>
      </w:pPr>
    </w:p>
    <w:p w:rsidR="0050414D" w:rsidRPr="00515B4D" w:rsidRDefault="0050414D" w:rsidP="00B84ED4">
      <w:pPr>
        <w:rPr>
          <w:rFonts w:ascii="Times New Roman" w:hAnsi="Times New Roman"/>
        </w:rPr>
      </w:pPr>
      <w:r w:rsidRPr="00515B4D">
        <w:rPr>
          <w:rFonts w:ascii="Times New Roman" w:hAnsi="Times New Roman"/>
        </w:rPr>
        <w:t>20. Первый кинофильм, показанный братьями Люмьер на бульваре Капуцинок</w:t>
      </w:r>
    </w:p>
    <w:p w:rsidR="0050414D" w:rsidRPr="007A44DC" w:rsidRDefault="0050414D" w:rsidP="00FF2D39">
      <w:pPr>
        <w:rPr>
          <w:rFonts w:ascii="Times New Roman" w:hAnsi="Times New Roman"/>
        </w:rPr>
      </w:pPr>
      <w:r w:rsidRPr="00515B4D">
        <w:rPr>
          <w:rFonts w:ascii="Times New Roman" w:hAnsi="Times New Roman"/>
        </w:rPr>
        <w:t xml:space="preserve">А) </w:t>
      </w:r>
      <w:r w:rsidRPr="007A44DC">
        <w:rPr>
          <w:rFonts w:ascii="Times New Roman" w:hAnsi="Times New Roman"/>
        </w:rPr>
        <w:t>«Путевка в жизнь»</w:t>
      </w:r>
    </w:p>
    <w:p w:rsidR="0050414D" w:rsidRPr="007A44DC" w:rsidRDefault="0050414D" w:rsidP="00FF2D39">
      <w:pPr>
        <w:rPr>
          <w:rFonts w:ascii="Times New Roman" w:hAnsi="Times New Roman"/>
        </w:rPr>
      </w:pPr>
      <w:r w:rsidRPr="007A44DC">
        <w:rPr>
          <w:rFonts w:ascii="Times New Roman" w:hAnsi="Times New Roman"/>
        </w:rPr>
        <w:t>Б) «Прибытие поезда»</w:t>
      </w:r>
    </w:p>
    <w:p w:rsidR="0050414D" w:rsidRPr="007A44DC" w:rsidRDefault="0050414D" w:rsidP="00FF2D39">
      <w:pPr>
        <w:rPr>
          <w:rFonts w:ascii="Times New Roman" w:hAnsi="Times New Roman"/>
        </w:rPr>
      </w:pPr>
      <w:r w:rsidRPr="007A44DC">
        <w:rPr>
          <w:rFonts w:ascii="Times New Roman" w:hAnsi="Times New Roman"/>
        </w:rPr>
        <w:t>В) «Выход рабочих с фабрики»</w: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515B4D">
        <w:rPr>
          <w:rFonts w:ascii="Times New Roman" w:hAnsi="Times New Roman"/>
        </w:rPr>
        <w:t>21. Народные промыслы</w: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120628">
        <w:rPr>
          <w:rFonts w:ascii="Times New Roman" w:hAnsi="Times New Roman"/>
          <w:noProof/>
          <w:lang w:eastAsia="ru-RU"/>
        </w:rPr>
        <w:pict>
          <v:shape id="Рисунок 13" o:spid="_x0000_i1031" type="#_x0000_t75" style="width:145.5pt;height:145.5pt;visibility:visible">
            <v:imagedata r:id="rId13" o:title=""/>
          </v:shape>
        </w:pic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515B4D">
        <w:rPr>
          <w:rFonts w:ascii="Times New Roman" w:hAnsi="Times New Roman"/>
        </w:rPr>
        <w:t>22. Народные промыслы</w: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120628">
        <w:rPr>
          <w:rFonts w:ascii="Times New Roman" w:hAnsi="Times New Roman"/>
          <w:noProof/>
          <w:lang w:eastAsia="ru-RU"/>
        </w:rPr>
        <w:pict>
          <v:shape id="Рисунок 14" o:spid="_x0000_i1032" type="#_x0000_t75" style="width:162pt;height:108.75pt;visibility:visible">
            <v:imagedata r:id="rId14" o:title=""/>
          </v:shape>
        </w:pict>
      </w:r>
      <w:r w:rsidRPr="00120628">
        <w:rPr>
          <w:rFonts w:ascii="Times New Roman" w:hAnsi="Times New Roman"/>
          <w:noProof/>
          <w:lang w:eastAsia="ru-RU"/>
        </w:rPr>
        <w:pict>
          <v:shape id="Рисунок 15" o:spid="_x0000_i1033" type="#_x0000_t75" style="width:179.25pt;height:108pt;visibility:visible">
            <v:imagedata r:id="rId15" o:title=""/>
          </v:shape>
        </w:pic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515B4D">
        <w:rPr>
          <w:rFonts w:ascii="Times New Roman" w:hAnsi="Times New Roman"/>
        </w:rPr>
        <w:t>23. Народные промыслы</w: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120628">
        <w:rPr>
          <w:rFonts w:ascii="Times New Roman" w:hAnsi="Times New Roman"/>
          <w:noProof/>
          <w:lang w:eastAsia="ru-RU"/>
        </w:rPr>
        <w:pict>
          <v:shape id="Рисунок 16" o:spid="_x0000_i1034" type="#_x0000_t75" style="width:162pt;height:137.25pt;visibility:visible">
            <v:imagedata r:id="rId16" o:title=""/>
          </v:shape>
        </w:pict>
      </w:r>
      <w:r w:rsidRPr="00120628">
        <w:rPr>
          <w:rFonts w:ascii="Times New Roman" w:hAnsi="Times New Roman"/>
          <w:noProof/>
          <w:lang w:eastAsia="ru-RU"/>
        </w:rPr>
        <w:pict>
          <v:shape id="Рисунок 17" o:spid="_x0000_i1035" type="#_x0000_t75" style="width:170.25pt;height:137.25pt;visibility:visible">
            <v:imagedata r:id="rId17" o:title=""/>
          </v:shape>
        </w:pic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515B4D">
        <w:rPr>
          <w:rFonts w:ascii="Times New Roman" w:hAnsi="Times New Roman"/>
        </w:rPr>
        <w:t>24. Народные промыслы</w: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120628">
        <w:rPr>
          <w:rFonts w:ascii="Times New Roman" w:hAnsi="Times New Roman"/>
          <w:noProof/>
          <w:lang w:eastAsia="ru-RU"/>
        </w:rPr>
        <w:pict>
          <v:shape id="Рисунок 18" o:spid="_x0000_i1036" type="#_x0000_t75" style="width:183.75pt;height:115.5pt;visibility:visible">
            <v:imagedata r:id="rId18" o:title=""/>
          </v:shape>
        </w:pic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515B4D">
        <w:rPr>
          <w:rFonts w:ascii="Times New Roman" w:hAnsi="Times New Roman"/>
        </w:rPr>
        <w:t>25. Ручная роспись по ткани с использованием резервирующих составов. (название)</w:t>
      </w:r>
    </w:p>
    <w:p w:rsidR="0050414D" w:rsidRPr="00515B4D" w:rsidRDefault="0050414D" w:rsidP="00FF2D39">
      <w:pPr>
        <w:rPr>
          <w:rFonts w:ascii="Times New Roman" w:hAnsi="Times New Roman"/>
        </w:rPr>
      </w:pPr>
      <w:r w:rsidRPr="00120628">
        <w:rPr>
          <w:rFonts w:ascii="Times New Roman" w:hAnsi="Times New Roman"/>
          <w:noProof/>
          <w:lang w:eastAsia="ru-RU"/>
        </w:rPr>
        <w:pict>
          <v:shape id="Рисунок 19" o:spid="_x0000_i1037" type="#_x0000_t75" style="width:321.75pt;height:153pt;visibility:visible">
            <v:imagedata r:id="rId19" o:title=""/>
          </v:shape>
        </w:pict>
      </w:r>
    </w:p>
    <w:p w:rsidR="0050414D" w:rsidRPr="00515B4D" w:rsidRDefault="0050414D" w:rsidP="00FF2D39">
      <w:pPr>
        <w:rPr>
          <w:rFonts w:ascii="Times New Roman" w:hAnsi="Times New Roman"/>
        </w:rPr>
      </w:pP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  <w:r w:rsidRPr="00515B4D">
        <w:rPr>
          <w:rFonts w:ascii="Times New Roman" w:hAnsi="Times New Roman"/>
          <w:sz w:val="24"/>
          <w:szCs w:val="24"/>
        </w:rPr>
        <w:t>Критерии оценивания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72"/>
        <w:gridCol w:w="4673"/>
      </w:tblGrid>
      <w:tr w:rsidR="0050414D" w:rsidRPr="001C212C" w:rsidTr="001C212C">
        <w:tc>
          <w:tcPr>
            <w:tcW w:w="4672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оценка</w:t>
            </w:r>
          </w:p>
        </w:tc>
        <w:tc>
          <w:tcPr>
            <w:tcW w:w="4673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Количество правильных ответов</w:t>
            </w:r>
          </w:p>
        </w:tc>
      </w:tr>
      <w:tr w:rsidR="0050414D" w:rsidRPr="001C212C" w:rsidTr="001C212C">
        <w:tc>
          <w:tcPr>
            <w:tcW w:w="4672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«отлично»</w:t>
            </w:r>
          </w:p>
        </w:tc>
        <w:tc>
          <w:tcPr>
            <w:tcW w:w="4673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23-25</w:t>
            </w:r>
          </w:p>
        </w:tc>
      </w:tr>
      <w:tr w:rsidR="0050414D" w:rsidRPr="001C212C" w:rsidTr="001C212C">
        <w:tc>
          <w:tcPr>
            <w:tcW w:w="4672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«хорошо»</w:t>
            </w:r>
          </w:p>
        </w:tc>
        <w:tc>
          <w:tcPr>
            <w:tcW w:w="4673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18-22</w:t>
            </w:r>
          </w:p>
        </w:tc>
      </w:tr>
      <w:tr w:rsidR="0050414D" w:rsidRPr="001C212C" w:rsidTr="001C212C">
        <w:tc>
          <w:tcPr>
            <w:tcW w:w="4672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«удовлетворительно»</w:t>
            </w:r>
          </w:p>
        </w:tc>
        <w:tc>
          <w:tcPr>
            <w:tcW w:w="4673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13-17</w:t>
            </w:r>
          </w:p>
        </w:tc>
      </w:tr>
      <w:tr w:rsidR="0050414D" w:rsidRPr="001C212C" w:rsidTr="001C212C">
        <w:tc>
          <w:tcPr>
            <w:tcW w:w="4672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«неудовлетворительно»</w:t>
            </w:r>
          </w:p>
        </w:tc>
        <w:tc>
          <w:tcPr>
            <w:tcW w:w="4673" w:type="dxa"/>
          </w:tcPr>
          <w:p w:rsidR="0050414D" w:rsidRPr="001C212C" w:rsidRDefault="0050414D" w:rsidP="001C212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C212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</w:tbl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</w:p>
    <w:p w:rsidR="0050414D" w:rsidRPr="00515B4D" w:rsidRDefault="0050414D" w:rsidP="00400E95">
      <w:pPr>
        <w:rPr>
          <w:rFonts w:ascii="Times New Roman" w:hAnsi="Times New Roman"/>
          <w:sz w:val="24"/>
          <w:szCs w:val="24"/>
        </w:rPr>
      </w:pPr>
    </w:p>
    <w:sectPr w:rsidR="0050414D" w:rsidRPr="00515B4D" w:rsidSect="007823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14D" w:rsidRDefault="0050414D" w:rsidP="00B84ED4">
      <w:pPr>
        <w:spacing w:after="0" w:line="240" w:lineRule="auto"/>
      </w:pPr>
      <w:r>
        <w:separator/>
      </w:r>
    </w:p>
  </w:endnote>
  <w:endnote w:type="continuationSeparator" w:id="0">
    <w:p w:rsidR="0050414D" w:rsidRDefault="0050414D" w:rsidP="00B84E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+mn-c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14D" w:rsidRDefault="0050414D" w:rsidP="00B84ED4">
      <w:pPr>
        <w:spacing w:after="0" w:line="240" w:lineRule="auto"/>
      </w:pPr>
      <w:r>
        <w:separator/>
      </w:r>
    </w:p>
  </w:footnote>
  <w:footnote w:type="continuationSeparator" w:id="0">
    <w:p w:rsidR="0050414D" w:rsidRDefault="0050414D" w:rsidP="00B84ED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6B68A9"/>
    <w:multiLevelType w:val="hybridMultilevel"/>
    <w:tmpl w:val="D2464E86"/>
    <w:lvl w:ilvl="0" w:tplc="AA422452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6306F"/>
    <w:rsid w:val="00120628"/>
    <w:rsid w:val="001C212C"/>
    <w:rsid w:val="00220940"/>
    <w:rsid w:val="00400E95"/>
    <w:rsid w:val="0046306F"/>
    <w:rsid w:val="00491BE9"/>
    <w:rsid w:val="004E53BB"/>
    <w:rsid w:val="0050414D"/>
    <w:rsid w:val="00515B4D"/>
    <w:rsid w:val="007823C0"/>
    <w:rsid w:val="007A44DC"/>
    <w:rsid w:val="007D6EDC"/>
    <w:rsid w:val="0094043C"/>
    <w:rsid w:val="009D6F9E"/>
    <w:rsid w:val="00B230BC"/>
    <w:rsid w:val="00B84ED4"/>
    <w:rsid w:val="00BB1ECC"/>
    <w:rsid w:val="00C03E67"/>
    <w:rsid w:val="00C535F5"/>
    <w:rsid w:val="00C675E9"/>
    <w:rsid w:val="00E20D54"/>
    <w:rsid w:val="00ED0965"/>
    <w:rsid w:val="00FB59B7"/>
    <w:rsid w:val="00FD7A30"/>
    <w:rsid w:val="00FF2D3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23C0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400E95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400E95"/>
    <w:rPr>
      <w:rFonts w:cs="Times New Roman"/>
      <w:color w:val="0563C1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B84ED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B84ED4"/>
    <w:rPr>
      <w:rFonts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B84ED4"/>
    <w:rPr>
      <w:rFonts w:cs="Times New Roman"/>
      <w:vertAlign w:val="superscript"/>
    </w:rPr>
  </w:style>
  <w:style w:type="paragraph" w:styleId="Caption">
    <w:name w:val="caption"/>
    <w:basedOn w:val="Normal"/>
    <w:next w:val="Normal"/>
    <w:uiPriority w:val="99"/>
    <w:qFormat/>
    <w:rsid w:val="00B84ED4"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NormalWeb">
    <w:name w:val="Normal (Web)"/>
    <w:basedOn w:val="Normal"/>
    <w:uiPriority w:val="99"/>
    <w:semiHidden/>
    <w:rsid w:val="00B84ED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BalloonText">
    <w:name w:val="Balloon Text"/>
    <w:basedOn w:val="Normal"/>
    <w:link w:val="BalloonTextChar"/>
    <w:uiPriority w:val="99"/>
    <w:semiHidden/>
    <w:rsid w:val="00491B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91B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83</TotalTime>
  <Pages>6</Pages>
  <Words>495</Words>
  <Characters>2824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Княжна</dc:creator>
  <cp:keywords/>
  <dc:description/>
  <cp:lastModifiedBy>аня</cp:lastModifiedBy>
  <cp:revision>8</cp:revision>
  <dcterms:created xsi:type="dcterms:W3CDTF">2020-05-11T08:12:00Z</dcterms:created>
  <dcterms:modified xsi:type="dcterms:W3CDTF">2020-05-19T15:00:00Z</dcterms:modified>
</cp:coreProperties>
</file>