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C35" w:rsidRDefault="000E3C35" w:rsidP="00493EE4">
      <w:r>
        <w:t>Преподаватель</w:t>
      </w:r>
      <w:r w:rsidRPr="0033563B">
        <w:rPr>
          <w:b/>
        </w:rPr>
        <w:t xml:space="preserve">: </w:t>
      </w:r>
      <w:r>
        <w:rPr>
          <w:b/>
        </w:rPr>
        <w:t>Саморукова Татьяна Михайловна</w:t>
      </w:r>
    </w:p>
    <w:p w:rsidR="000E3C35" w:rsidRPr="0033563B" w:rsidRDefault="000E3C35" w:rsidP="00493EE4">
      <w:pPr>
        <w:rPr>
          <w:b/>
        </w:rPr>
      </w:pPr>
      <w:r>
        <w:t>Дисциплина</w:t>
      </w:r>
      <w:r w:rsidRPr="0033563B">
        <w:rPr>
          <w:b/>
        </w:rPr>
        <w:t xml:space="preserve">: </w:t>
      </w:r>
      <w:r>
        <w:rPr>
          <w:b/>
        </w:rPr>
        <w:t>история искусств</w:t>
      </w:r>
    </w:p>
    <w:p w:rsidR="000E3C35" w:rsidRDefault="000E3C35" w:rsidP="00493EE4">
      <w:pPr>
        <w:rPr>
          <w:b/>
        </w:rPr>
      </w:pPr>
      <w:r w:rsidRPr="00AA65EA">
        <w:rPr>
          <w:u w:val="single"/>
        </w:rPr>
        <w:t xml:space="preserve">Курс </w:t>
      </w:r>
      <w:r>
        <w:rPr>
          <w:b/>
          <w:u w:val="single"/>
        </w:rPr>
        <w:t>3</w:t>
      </w:r>
    </w:p>
    <w:p w:rsidR="000E3C35" w:rsidRDefault="000E3C35" w:rsidP="00493EE4">
      <w:r w:rsidRPr="0033563B">
        <w:rPr>
          <w:b/>
        </w:rPr>
        <w:t>отделение</w:t>
      </w:r>
      <w:r>
        <w:rPr>
          <w:b/>
        </w:rPr>
        <w:t xml:space="preserve"> специальности</w:t>
      </w:r>
      <w:r w:rsidRPr="0033563B">
        <w:rPr>
          <w:b/>
        </w:rPr>
        <w:t xml:space="preserve"> «Дизайн», «Живопись», «Декоративно-прикладное искусство и народные промыслы»</w:t>
      </w:r>
    </w:p>
    <w:p w:rsidR="000E3C35" w:rsidRDefault="000E3C35" w:rsidP="0070414B">
      <w:pPr>
        <w:jc w:val="center"/>
        <w:rPr>
          <w:b/>
          <w:sz w:val="24"/>
          <w:szCs w:val="24"/>
        </w:rPr>
      </w:pPr>
    </w:p>
    <w:p w:rsidR="000E3C35" w:rsidRPr="00B83656" w:rsidRDefault="000E3C35" w:rsidP="00493EE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Форма обратной связи: фото выполненного задания отправить на электронную почту: </w:t>
      </w:r>
      <w:r w:rsidRPr="00B83656">
        <w:rPr>
          <w:b/>
          <w:sz w:val="24"/>
          <w:szCs w:val="24"/>
        </w:rPr>
        <w:t>tat.samorukova2205@yandex.ru</w:t>
      </w:r>
      <w:r>
        <w:rPr>
          <w:b/>
          <w:sz w:val="24"/>
          <w:szCs w:val="24"/>
        </w:rPr>
        <w:t xml:space="preserve"> (по расписанию занятий)</w:t>
      </w:r>
    </w:p>
    <w:p w:rsidR="000E3C35" w:rsidRDefault="000E3C35" w:rsidP="0070414B">
      <w:pPr>
        <w:jc w:val="center"/>
        <w:rPr>
          <w:b/>
          <w:sz w:val="24"/>
          <w:szCs w:val="24"/>
        </w:rPr>
      </w:pPr>
    </w:p>
    <w:p w:rsidR="000E3C35" w:rsidRDefault="000E3C35" w:rsidP="0070414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Контрольная работа по истории искусства для 3 курса</w:t>
      </w:r>
      <w:bookmarkStart w:id="0" w:name="_GoBack"/>
      <w:bookmarkEnd w:id="0"/>
    </w:p>
    <w:p w:rsidR="000E3C35" w:rsidRDefault="000E3C35" w:rsidP="0070414B">
      <w:pPr>
        <w:jc w:val="center"/>
        <w:rPr>
          <w:b/>
          <w:sz w:val="24"/>
          <w:szCs w:val="24"/>
        </w:rPr>
      </w:pPr>
    </w:p>
    <w:p w:rsidR="000E3C35" w:rsidRDefault="000E3C35" w:rsidP="0070414B">
      <w:pPr>
        <w:jc w:val="center"/>
        <w:rPr>
          <w:b/>
          <w:sz w:val="24"/>
          <w:szCs w:val="24"/>
        </w:rPr>
      </w:pPr>
      <w:r w:rsidRPr="006F2D0B">
        <w:rPr>
          <w:b/>
          <w:sz w:val="24"/>
          <w:szCs w:val="24"/>
        </w:rPr>
        <w:t>Тема: ЗАПАДНОЕВРОПЕЙСКОЕ ИСКУССТВО XX</w:t>
      </w:r>
      <w:r>
        <w:rPr>
          <w:b/>
          <w:sz w:val="24"/>
          <w:szCs w:val="24"/>
        </w:rPr>
        <w:t xml:space="preserve"> – НАЧ. ХХ</w:t>
      </w:r>
      <w:r>
        <w:rPr>
          <w:b/>
          <w:sz w:val="24"/>
          <w:szCs w:val="24"/>
          <w:lang w:val="en-US"/>
        </w:rPr>
        <w:t>I</w:t>
      </w:r>
      <w:r w:rsidRPr="006F2D0B">
        <w:rPr>
          <w:b/>
          <w:sz w:val="24"/>
          <w:szCs w:val="24"/>
        </w:rPr>
        <w:t xml:space="preserve"> ВЕКА</w:t>
      </w:r>
      <w:r>
        <w:rPr>
          <w:b/>
          <w:sz w:val="24"/>
          <w:szCs w:val="24"/>
        </w:rPr>
        <w:t>. ПОСТМОДЕРНИЗМ.</w:t>
      </w:r>
    </w:p>
    <w:p w:rsidR="000E3C35" w:rsidRDefault="000E3C35" w:rsidP="0070414B">
      <w:pPr>
        <w:jc w:val="center"/>
        <w:rPr>
          <w:b/>
          <w:sz w:val="24"/>
          <w:szCs w:val="24"/>
        </w:rPr>
      </w:pPr>
    </w:p>
    <w:p w:rsidR="000E3C35" w:rsidRPr="0070414B" w:rsidRDefault="000E3C35" w:rsidP="0070414B">
      <w:pPr>
        <w:rPr>
          <w:b/>
          <w:sz w:val="24"/>
          <w:szCs w:val="24"/>
        </w:rPr>
      </w:pPr>
      <w:r w:rsidRPr="0070414B">
        <w:rPr>
          <w:b/>
          <w:sz w:val="24"/>
          <w:szCs w:val="24"/>
        </w:rPr>
        <w:t xml:space="preserve">Форма проведения: </w:t>
      </w:r>
      <w:r w:rsidRPr="00566F50">
        <w:rPr>
          <w:sz w:val="24"/>
          <w:szCs w:val="24"/>
        </w:rPr>
        <w:t>самостоятельная практическая работа с тестамии видеорядом</w:t>
      </w:r>
    </w:p>
    <w:p w:rsidR="000E3C35" w:rsidRPr="0070414B" w:rsidRDefault="000E3C35" w:rsidP="0070414B">
      <w:pPr>
        <w:rPr>
          <w:b/>
          <w:sz w:val="24"/>
          <w:szCs w:val="24"/>
        </w:rPr>
      </w:pPr>
      <w:r w:rsidRPr="0070414B">
        <w:rPr>
          <w:b/>
          <w:sz w:val="24"/>
          <w:szCs w:val="24"/>
        </w:rPr>
        <w:t xml:space="preserve">Задание:  задание состоит из трех блоков:  </w:t>
      </w:r>
    </w:p>
    <w:p w:rsidR="000E3C35" w:rsidRPr="00566F50" w:rsidRDefault="000E3C35" w:rsidP="0070414B">
      <w:pPr>
        <w:rPr>
          <w:sz w:val="24"/>
          <w:szCs w:val="24"/>
        </w:rPr>
      </w:pPr>
      <w:r w:rsidRPr="00566F50">
        <w:rPr>
          <w:b/>
          <w:sz w:val="24"/>
          <w:szCs w:val="24"/>
        </w:rPr>
        <w:t>- в блоке А</w:t>
      </w:r>
      <w:r w:rsidRPr="00566F50">
        <w:rPr>
          <w:sz w:val="24"/>
          <w:szCs w:val="24"/>
        </w:rPr>
        <w:t>.  нужно найти правильный ответ из предложенных вариантов: а, б, в. г (10 вопросов). Максимальная оценка: 10 баллов</w:t>
      </w:r>
    </w:p>
    <w:p w:rsidR="000E3C35" w:rsidRPr="0070414B" w:rsidRDefault="000E3C35" w:rsidP="0070414B">
      <w:pPr>
        <w:rPr>
          <w:b/>
          <w:sz w:val="24"/>
          <w:szCs w:val="24"/>
        </w:rPr>
      </w:pPr>
      <w:r w:rsidRPr="0070414B">
        <w:rPr>
          <w:b/>
          <w:sz w:val="24"/>
          <w:szCs w:val="24"/>
        </w:rPr>
        <w:t xml:space="preserve">- в блоке В - </w:t>
      </w:r>
      <w:r w:rsidRPr="00566F50">
        <w:rPr>
          <w:sz w:val="24"/>
          <w:szCs w:val="24"/>
        </w:rPr>
        <w:t>вставить пропущенное с</w:t>
      </w:r>
      <w:r>
        <w:rPr>
          <w:sz w:val="24"/>
          <w:szCs w:val="24"/>
        </w:rPr>
        <w:t>лово или дописать предложение (10 предложений). Максимальная оценка: 10</w:t>
      </w:r>
      <w:r w:rsidRPr="00566F50">
        <w:rPr>
          <w:sz w:val="24"/>
          <w:szCs w:val="24"/>
        </w:rPr>
        <w:t xml:space="preserve"> баллов</w:t>
      </w:r>
    </w:p>
    <w:p w:rsidR="000E3C35" w:rsidRDefault="000E3C35" w:rsidP="0070414B">
      <w:pPr>
        <w:rPr>
          <w:sz w:val="24"/>
          <w:szCs w:val="24"/>
        </w:rPr>
      </w:pPr>
      <w:r w:rsidRPr="0070414B">
        <w:rPr>
          <w:b/>
          <w:sz w:val="24"/>
          <w:szCs w:val="24"/>
        </w:rPr>
        <w:t>блок С</w:t>
      </w:r>
      <w:r w:rsidRPr="00566F50">
        <w:rPr>
          <w:sz w:val="24"/>
          <w:szCs w:val="24"/>
        </w:rPr>
        <w:t>состоит из 2 заданий:</w:t>
      </w:r>
    </w:p>
    <w:p w:rsidR="000E3C35" w:rsidRPr="003A1EDA" w:rsidRDefault="000E3C35" w:rsidP="00092F8C">
      <w:pPr>
        <w:rPr>
          <w:sz w:val="24"/>
          <w:szCs w:val="24"/>
        </w:rPr>
      </w:pPr>
      <w:r>
        <w:rPr>
          <w:sz w:val="24"/>
          <w:szCs w:val="24"/>
        </w:rPr>
        <w:t xml:space="preserve">А–По приведенным иллюстрациям определить направления </w:t>
      </w:r>
      <w:r w:rsidRPr="003A1EDA">
        <w:rPr>
          <w:sz w:val="24"/>
          <w:szCs w:val="24"/>
        </w:rPr>
        <w:t>в архитектуре;</w:t>
      </w:r>
    </w:p>
    <w:p w:rsidR="000E3C35" w:rsidRPr="00566F50" w:rsidRDefault="000E3C35" w:rsidP="0070414B">
      <w:pPr>
        <w:rPr>
          <w:sz w:val="24"/>
          <w:szCs w:val="24"/>
        </w:rPr>
      </w:pPr>
      <w:r>
        <w:rPr>
          <w:sz w:val="24"/>
          <w:szCs w:val="24"/>
        </w:rPr>
        <w:t>Б</w:t>
      </w:r>
      <w:r w:rsidRPr="00092F8C">
        <w:rPr>
          <w:sz w:val="24"/>
          <w:szCs w:val="24"/>
        </w:rPr>
        <w:t>–По при</w:t>
      </w:r>
      <w:r>
        <w:rPr>
          <w:sz w:val="24"/>
          <w:szCs w:val="24"/>
        </w:rPr>
        <w:t>веденным иллюстрациям определить направления в живописи</w:t>
      </w:r>
      <w:r w:rsidRPr="00092F8C">
        <w:rPr>
          <w:sz w:val="24"/>
          <w:szCs w:val="24"/>
        </w:rPr>
        <w:t xml:space="preserve"> ;</w:t>
      </w:r>
    </w:p>
    <w:p w:rsidR="000E3C35" w:rsidRDefault="000E3C35" w:rsidP="0070414B">
      <w:pPr>
        <w:rPr>
          <w:sz w:val="24"/>
          <w:szCs w:val="24"/>
        </w:rPr>
      </w:pPr>
      <w:r w:rsidRPr="00092F8C">
        <w:rPr>
          <w:sz w:val="24"/>
          <w:szCs w:val="24"/>
        </w:rPr>
        <w:t xml:space="preserve">Максимальная оценка: 17 </w:t>
      </w:r>
      <w:r>
        <w:rPr>
          <w:sz w:val="24"/>
          <w:szCs w:val="24"/>
        </w:rPr>
        <w:t>баллов.</w:t>
      </w:r>
    </w:p>
    <w:p w:rsidR="000E3C35" w:rsidRDefault="000E3C35" w:rsidP="00903EAA">
      <w:r>
        <w:rPr>
          <w:sz w:val="24"/>
          <w:szCs w:val="24"/>
        </w:rPr>
        <w:t xml:space="preserve">- </w:t>
      </w:r>
      <w:r w:rsidRPr="00092F8C">
        <w:rPr>
          <w:b/>
          <w:sz w:val="24"/>
          <w:szCs w:val="24"/>
        </w:rPr>
        <w:t xml:space="preserve">в блоке </w:t>
      </w:r>
      <w:r w:rsidRPr="00092F8C">
        <w:rPr>
          <w:b/>
          <w:sz w:val="24"/>
          <w:szCs w:val="24"/>
          <w:lang w:val="en-US"/>
        </w:rPr>
        <w:t>D</w:t>
      </w:r>
      <w:r>
        <w:rPr>
          <w:sz w:val="24"/>
          <w:szCs w:val="24"/>
        </w:rPr>
        <w:t>ответить на вопросы (3 вопроса). Максимальная оценка: 3 балла.</w:t>
      </w:r>
    </w:p>
    <w:p w:rsidR="000E3C35" w:rsidRPr="00903EAA" w:rsidRDefault="000E3C35" w:rsidP="004713F0">
      <w:pPr>
        <w:jc w:val="both"/>
        <w:rPr>
          <w:sz w:val="24"/>
          <w:szCs w:val="24"/>
        </w:rPr>
      </w:pPr>
      <w:r w:rsidRPr="00903EAA">
        <w:rPr>
          <w:sz w:val="24"/>
          <w:szCs w:val="24"/>
        </w:rPr>
        <w:t>Учитывается правильность и логика построения ответа, использование искусствоведческих терминов.</w:t>
      </w:r>
    </w:p>
    <w:p w:rsidR="000E3C35" w:rsidRDefault="000E3C35" w:rsidP="004713F0">
      <w:pPr>
        <w:jc w:val="both"/>
        <w:rPr>
          <w:sz w:val="24"/>
          <w:szCs w:val="24"/>
        </w:rPr>
      </w:pPr>
    </w:p>
    <w:p w:rsidR="000E3C35" w:rsidRPr="00903EAA" w:rsidRDefault="000E3C35" w:rsidP="00903EAA">
      <w:pPr>
        <w:rPr>
          <w:b/>
          <w:sz w:val="24"/>
          <w:szCs w:val="24"/>
        </w:rPr>
      </w:pPr>
      <w:r w:rsidRPr="00903EAA">
        <w:rPr>
          <w:b/>
          <w:sz w:val="24"/>
          <w:szCs w:val="24"/>
        </w:rPr>
        <w:t xml:space="preserve">Максимальное количество баллов – 40. </w:t>
      </w:r>
    </w:p>
    <w:p w:rsidR="000E3C35" w:rsidRPr="0070414B" w:rsidRDefault="000E3C35" w:rsidP="0070414B">
      <w:pPr>
        <w:rPr>
          <w:b/>
          <w:sz w:val="24"/>
          <w:szCs w:val="24"/>
        </w:rPr>
      </w:pPr>
      <w:r w:rsidRPr="0070414B">
        <w:rPr>
          <w:b/>
          <w:sz w:val="24"/>
          <w:szCs w:val="24"/>
        </w:rPr>
        <w:t>Критерии оценки:</w:t>
      </w:r>
    </w:p>
    <w:p w:rsidR="000E3C35" w:rsidRPr="0070414B" w:rsidRDefault="000E3C35" w:rsidP="0070414B">
      <w:pPr>
        <w:rPr>
          <w:sz w:val="24"/>
          <w:szCs w:val="24"/>
        </w:rPr>
      </w:pPr>
      <w:r>
        <w:rPr>
          <w:sz w:val="24"/>
          <w:szCs w:val="24"/>
        </w:rPr>
        <w:t xml:space="preserve">Оценка «2» - 0 - </w:t>
      </w:r>
      <w:r w:rsidRPr="0070414B">
        <w:rPr>
          <w:sz w:val="24"/>
          <w:szCs w:val="24"/>
        </w:rPr>
        <w:t xml:space="preserve">10 правильных ответов </w:t>
      </w:r>
    </w:p>
    <w:p w:rsidR="000E3C35" w:rsidRPr="0070414B" w:rsidRDefault="000E3C35" w:rsidP="0070414B">
      <w:pPr>
        <w:rPr>
          <w:sz w:val="24"/>
          <w:szCs w:val="24"/>
        </w:rPr>
      </w:pPr>
      <w:r>
        <w:rPr>
          <w:sz w:val="24"/>
          <w:szCs w:val="24"/>
        </w:rPr>
        <w:t>Оценка «3» - 11-20</w:t>
      </w:r>
      <w:r w:rsidRPr="0070414B">
        <w:rPr>
          <w:sz w:val="24"/>
          <w:szCs w:val="24"/>
        </w:rPr>
        <w:t xml:space="preserve"> правильных ответов </w:t>
      </w:r>
    </w:p>
    <w:p w:rsidR="000E3C35" w:rsidRPr="0070414B" w:rsidRDefault="000E3C35" w:rsidP="0070414B">
      <w:pPr>
        <w:rPr>
          <w:sz w:val="24"/>
          <w:szCs w:val="24"/>
        </w:rPr>
      </w:pPr>
      <w:r>
        <w:rPr>
          <w:sz w:val="24"/>
          <w:szCs w:val="24"/>
        </w:rPr>
        <w:t>Оценка «4» - 21-3</w:t>
      </w:r>
      <w:r w:rsidRPr="0070414B">
        <w:rPr>
          <w:sz w:val="24"/>
          <w:szCs w:val="24"/>
        </w:rPr>
        <w:t xml:space="preserve">0 правильных ответов </w:t>
      </w:r>
    </w:p>
    <w:p w:rsidR="000E3C35" w:rsidRDefault="000E3C35" w:rsidP="0070414B">
      <w:pPr>
        <w:rPr>
          <w:sz w:val="24"/>
          <w:szCs w:val="24"/>
        </w:rPr>
      </w:pPr>
      <w:r>
        <w:rPr>
          <w:sz w:val="24"/>
          <w:szCs w:val="24"/>
        </w:rPr>
        <w:t>Оценка «5» - 31- 40 правильных ответов</w:t>
      </w:r>
    </w:p>
    <w:p w:rsidR="000E3C35" w:rsidRDefault="000E3C35" w:rsidP="0070414B">
      <w:pPr>
        <w:rPr>
          <w:sz w:val="24"/>
          <w:szCs w:val="24"/>
        </w:rPr>
      </w:pPr>
    </w:p>
    <w:p w:rsidR="000E3C35" w:rsidRPr="00566F50" w:rsidRDefault="000E3C35" w:rsidP="00566F50">
      <w:pPr>
        <w:jc w:val="center"/>
        <w:rPr>
          <w:b/>
          <w:sz w:val="24"/>
          <w:szCs w:val="24"/>
        </w:rPr>
      </w:pPr>
      <w:r w:rsidRPr="00566F50">
        <w:rPr>
          <w:b/>
          <w:sz w:val="24"/>
          <w:szCs w:val="24"/>
        </w:rPr>
        <w:t>Блок А.</w:t>
      </w:r>
    </w:p>
    <w:p w:rsidR="000E3C35" w:rsidRPr="00566F50" w:rsidRDefault="000E3C35" w:rsidP="00566F5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Задание – выберите один </w:t>
      </w:r>
      <w:r w:rsidRPr="00566F50">
        <w:rPr>
          <w:b/>
          <w:sz w:val="24"/>
          <w:szCs w:val="24"/>
        </w:rPr>
        <w:t xml:space="preserve"> правильный ответ из предложенных вариантов - а, б, в, г</w:t>
      </w:r>
    </w:p>
    <w:p w:rsidR="000E3C35" w:rsidRPr="006F2D0B" w:rsidRDefault="000E3C35" w:rsidP="0070414B">
      <w:pPr>
        <w:jc w:val="center"/>
        <w:rPr>
          <w:b/>
          <w:sz w:val="24"/>
          <w:szCs w:val="24"/>
        </w:rPr>
      </w:pPr>
    </w:p>
    <w:p w:rsidR="000E3C35" w:rsidRDefault="000E3C35" w:rsidP="0027575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О</w:t>
      </w:r>
      <w:r w:rsidRPr="0027575D">
        <w:rPr>
          <w:sz w:val="24"/>
          <w:szCs w:val="24"/>
        </w:rPr>
        <w:t>дна из форм современного искусства, представляющая собой действия, события или ситуации, происходящие при участии художника,или группы в определённом месте и в определённое время.</w:t>
      </w:r>
    </w:p>
    <w:p w:rsidR="000E3C35" w:rsidRPr="0070414B" w:rsidRDefault="000E3C35" w:rsidP="0070414B">
      <w:pPr>
        <w:rPr>
          <w:sz w:val="24"/>
          <w:szCs w:val="24"/>
        </w:rPr>
      </w:pPr>
      <w:r w:rsidRPr="0070414B">
        <w:rPr>
          <w:sz w:val="24"/>
          <w:szCs w:val="24"/>
        </w:rPr>
        <w:t xml:space="preserve"> а)</w:t>
      </w:r>
      <w:r>
        <w:rPr>
          <w:sz w:val="24"/>
          <w:szCs w:val="24"/>
        </w:rPr>
        <w:t xml:space="preserve">  инсталляция;                                     б) перфоманс</w:t>
      </w:r>
      <w:r w:rsidRPr="0070414B">
        <w:rPr>
          <w:sz w:val="24"/>
          <w:szCs w:val="24"/>
        </w:rPr>
        <w:t xml:space="preserve">; </w:t>
      </w:r>
    </w:p>
    <w:p w:rsidR="000E3C35" w:rsidRDefault="000E3C35" w:rsidP="0070414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в) энвайронмент;                 г) хеппенинг</w:t>
      </w:r>
    </w:p>
    <w:p w:rsidR="000E3C35" w:rsidRDefault="000E3C35" w:rsidP="005B49A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2. </w:t>
      </w:r>
      <w:r w:rsidRPr="00A74904">
        <w:rPr>
          <w:sz w:val="24"/>
          <w:szCs w:val="24"/>
        </w:rPr>
        <w:tab/>
      </w:r>
      <w:r>
        <w:rPr>
          <w:sz w:val="24"/>
          <w:szCs w:val="24"/>
        </w:rPr>
        <w:t>Х</w:t>
      </w:r>
      <w:r w:rsidRPr="00A74904">
        <w:rPr>
          <w:sz w:val="24"/>
          <w:szCs w:val="24"/>
        </w:rPr>
        <w:t>удожественное движение, за</w:t>
      </w:r>
      <w:r>
        <w:rPr>
          <w:sz w:val="24"/>
          <w:szCs w:val="24"/>
        </w:rPr>
        <w:t xml:space="preserve">родившееся в середине 1950-х г, которое </w:t>
      </w:r>
      <w:r w:rsidRPr="00A74904">
        <w:rPr>
          <w:sz w:val="24"/>
          <w:szCs w:val="24"/>
        </w:rPr>
        <w:t xml:space="preserve">вдохновлялось образами массовой потребительской культуры. </w:t>
      </w:r>
      <w:r>
        <w:rPr>
          <w:sz w:val="24"/>
          <w:szCs w:val="24"/>
        </w:rPr>
        <w:t>Художники используют</w:t>
      </w:r>
      <w:r w:rsidRPr="00A74904">
        <w:rPr>
          <w:sz w:val="24"/>
          <w:szCs w:val="24"/>
        </w:rPr>
        <w:t xml:space="preserve"> фотографии, муляж, репродукции из комиксов и журналов, рекламных проспектов</w:t>
      </w:r>
      <w:r>
        <w:rPr>
          <w:sz w:val="24"/>
          <w:szCs w:val="24"/>
        </w:rPr>
        <w:t>.</w:t>
      </w:r>
    </w:p>
    <w:p w:rsidR="000E3C35" w:rsidRPr="00A74904" w:rsidRDefault="000E3C35" w:rsidP="00A7490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а) Оп-арт                                              б) Минимализм</w:t>
      </w:r>
    </w:p>
    <w:p w:rsidR="000E3C35" w:rsidRDefault="000E3C35" w:rsidP="00A74904">
      <w:pPr>
        <w:rPr>
          <w:sz w:val="24"/>
          <w:szCs w:val="24"/>
        </w:rPr>
      </w:pPr>
      <w:r w:rsidRPr="00A74904">
        <w:rPr>
          <w:sz w:val="24"/>
          <w:szCs w:val="24"/>
        </w:rPr>
        <w:t xml:space="preserve"> в) Поп-артаг) Концептуализма</w:t>
      </w:r>
    </w:p>
    <w:p w:rsidR="000E3C35" w:rsidRDefault="000E3C35" w:rsidP="005B49A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3.</w:t>
      </w:r>
      <w:r w:rsidRPr="005213EE">
        <w:rPr>
          <w:sz w:val="24"/>
          <w:szCs w:val="24"/>
        </w:rPr>
        <w:t xml:space="preserve"> Кто  из  архитекторов </w:t>
      </w:r>
      <w:r>
        <w:rPr>
          <w:sz w:val="24"/>
          <w:szCs w:val="24"/>
        </w:rPr>
        <w:t>считается «Отцом небоскребов</w:t>
      </w:r>
      <w:r w:rsidRPr="005213EE">
        <w:rPr>
          <w:sz w:val="24"/>
          <w:szCs w:val="24"/>
        </w:rPr>
        <w:t xml:space="preserve">»? Руководствуясь принципом «Меньше — значит больше» </w:t>
      </w:r>
      <w:r>
        <w:rPr>
          <w:sz w:val="24"/>
          <w:szCs w:val="24"/>
        </w:rPr>
        <w:t xml:space="preserve">он </w:t>
      </w:r>
      <w:r w:rsidRPr="005213EE">
        <w:rPr>
          <w:sz w:val="24"/>
          <w:szCs w:val="24"/>
        </w:rPr>
        <w:t>развивает концепцию «универсального» здания — предельно простого по форме стеклянного параллелепипеда, поверхность которого расчленена равномерно повторяющимися стойками.</w:t>
      </w:r>
    </w:p>
    <w:p w:rsidR="000E3C35" w:rsidRPr="005213EE" w:rsidRDefault="000E3C35" w:rsidP="005213E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а) Мис Ван Дер Роэ</w:t>
      </w:r>
      <w:r w:rsidRPr="005213EE">
        <w:rPr>
          <w:sz w:val="24"/>
          <w:szCs w:val="24"/>
        </w:rPr>
        <w:t xml:space="preserve">б) </w:t>
      </w:r>
      <w:r>
        <w:rPr>
          <w:sz w:val="24"/>
          <w:szCs w:val="24"/>
        </w:rPr>
        <w:t>Оскар Нимейер</w:t>
      </w:r>
    </w:p>
    <w:p w:rsidR="000E3C35" w:rsidRDefault="000E3C35" w:rsidP="005213E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в) </w:t>
      </w:r>
      <w:r w:rsidRPr="003E0794">
        <w:rPr>
          <w:sz w:val="24"/>
          <w:szCs w:val="24"/>
        </w:rPr>
        <w:t xml:space="preserve">Фредерик Ллойд Райт </w:t>
      </w:r>
      <w:r w:rsidRPr="005213EE">
        <w:rPr>
          <w:sz w:val="24"/>
          <w:szCs w:val="24"/>
        </w:rPr>
        <w:t>г) Вальтер Гроппиус</w:t>
      </w:r>
    </w:p>
    <w:p w:rsidR="000E3C35" w:rsidRDefault="000E3C35" w:rsidP="000D14FD">
      <w:pPr>
        <w:jc w:val="both"/>
        <w:rPr>
          <w:sz w:val="24"/>
          <w:szCs w:val="24"/>
        </w:rPr>
      </w:pPr>
      <w:r>
        <w:rPr>
          <w:sz w:val="24"/>
          <w:szCs w:val="24"/>
        </w:rPr>
        <w:t>4. Американский художник.который создавал свои композиции в технике</w:t>
      </w:r>
      <w:r w:rsidRPr="00A74904">
        <w:rPr>
          <w:sz w:val="24"/>
          <w:szCs w:val="24"/>
        </w:rPr>
        <w:t xml:space="preserve"> «дриппинг».  Он лил и капал разбавленную краску на холсты, расстеленные на полу, прямо из банки либо разбрызгивал ее с помощью подручных предметов</w:t>
      </w:r>
    </w:p>
    <w:p w:rsidR="000E3C35" w:rsidRPr="006F2D0B" w:rsidRDefault="000E3C35" w:rsidP="00A74904">
      <w:pPr>
        <w:rPr>
          <w:sz w:val="24"/>
          <w:szCs w:val="24"/>
        </w:rPr>
      </w:pPr>
      <w:r w:rsidRPr="006F2D0B">
        <w:rPr>
          <w:sz w:val="24"/>
          <w:szCs w:val="24"/>
        </w:rPr>
        <w:t>а)Энди Уорхолл;б)</w:t>
      </w:r>
      <w:r>
        <w:rPr>
          <w:sz w:val="24"/>
          <w:szCs w:val="24"/>
        </w:rPr>
        <w:t xml:space="preserve"> Ив Кляйн</w:t>
      </w:r>
      <w:r w:rsidRPr="006F2D0B">
        <w:rPr>
          <w:sz w:val="24"/>
          <w:szCs w:val="24"/>
        </w:rPr>
        <w:t xml:space="preserve">; </w:t>
      </w:r>
    </w:p>
    <w:p w:rsidR="000E3C35" w:rsidRPr="006F2D0B" w:rsidRDefault="000E3C35" w:rsidP="00A74904">
      <w:pPr>
        <w:rPr>
          <w:sz w:val="24"/>
          <w:szCs w:val="24"/>
        </w:rPr>
      </w:pPr>
      <w:r>
        <w:rPr>
          <w:sz w:val="24"/>
          <w:szCs w:val="24"/>
        </w:rPr>
        <w:t xml:space="preserve">в) Джаспер Джонс; </w:t>
      </w:r>
      <w:r w:rsidRPr="006F2D0B">
        <w:rPr>
          <w:sz w:val="24"/>
          <w:szCs w:val="24"/>
        </w:rPr>
        <w:t xml:space="preserve"> г)Джексон Поллок.</w:t>
      </w:r>
    </w:p>
    <w:p w:rsidR="000E3C35" w:rsidRDefault="000E3C35" w:rsidP="000D14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5.</w:t>
      </w:r>
      <w:r w:rsidRPr="005213EE">
        <w:rPr>
          <w:sz w:val="24"/>
          <w:szCs w:val="24"/>
        </w:rPr>
        <w:t xml:space="preserve"> О</w:t>
      </w:r>
      <w:r>
        <w:rPr>
          <w:sz w:val="24"/>
          <w:szCs w:val="24"/>
        </w:rPr>
        <w:t xml:space="preserve">дно их направлений современной архитектуры, основой которой </w:t>
      </w:r>
      <w:r w:rsidRPr="005213EE">
        <w:rPr>
          <w:sz w:val="24"/>
          <w:szCs w:val="24"/>
        </w:rPr>
        <w:t>стан</w:t>
      </w:r>
      <w:r>
        <w:rPr>
          <w:sz w:val="24"/>
          <w:szCs w:val="24"/>
        </w:rPr>
        <w:t xml:space="preserve">овится упор на функциональность и </w:t>
      </w:r>
      <w:r w:rsidRPr="005213EE">
        <w:rPr>
          <w:sz w:val="24"/>
          <w:szCs w:val="24"/>
        </w:rPr>
        <w:t xml:space="preserve">легкостью конструкций.  </w:t>
      </w:r>
      <w:r>
        <w:rPr>
          <w:sz w:val="24"/>
          <w:szCs w:val="24"/>
        </w:rPr>
        <w:t xml:space="preserve">Стиль </w:t>
      </w:r>
      <w:r w:rsidRPr="005213EE">
        <w:rPr>
          <w:sz w:val="24"/>
          <w:szCs w:val="24"/>
        </w:rPr>
        <w:t xml:space="preserve">отдает предпочтение стеклу, металлу, пластику, бетону и другим искусственным покрытиям. </w:t>
      </w:r>
    </w:p>
    <w:p w:rsidR="000E3C35" w:rsidRPr="005213EE" w:rsidRDefault="000E3C35" w:rsidP="005213EE">
      <w:pPr>
        <w:rPr>
          <w:sz w:val="24"/>
          <w:szCs w:val="24"/>
        </w:rPr>
      </w:pPr>
      <w:r w:rsidRPr="005213EE">
        <w:rPr>
          <w:sz w:val="24"/>
          <w:szCs w:val="24"/>
        </w:rPr>
        <w:t>а)</w:t>
      </w:r>
      <w:r>
        <w:rPr>
          <w:sz w:val="24"/>
          <w:szCs w:val="24"/>
        </w:rPr>
        <w:t xml:space="preserve"> Хай –тек </w:t>
      </w:r>
      <w:r w:rsidRPr="005213EE">
        <w:rPr>
          <w:sz w:val="24"/>
          <w:szCs w:val="24"/>
        </w:rPr>
        <w:t>б) Деконструктивизм</w:t>
      </w:r>
    </w:p>
    <w:p w:rsidR="000E3C35" w:rsidRPr="005213EE" w:rsidRDefault="000E3C35" w:rsidP="005213E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в) Минимализм                          </w:t>
      </w:r>
      <w:r w:rsidRPr="005213EE">
        <w:rPr>
          <w:sz w:val="24"/>
          <w:szCs w:val="24"/>
        </w:rPr>
        <w:t>г) Брутализм</w:t>
      </w:r>
    </w:p>
    <w:p w:rsidR="000E3C35" w:rsidRDefault="000E3C35" w:rsidP="0070414B">
      <w:pPr>
        <w:rPr>
          <w:sz w:val="24"/>
          <w:szCs w:val="24"/>
        </w:rPr>
      </w:pPr>
    </w:p>
    <w:p w:rsidR="000E3C35" w:rsidRDefault="000E3C35" w:rsidP="000D14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6. </w:t>
      </w:r>
      <w:r w:rsidRPr="005B49A5">
        <w:rPr>
          <w:sz w:val="24"/>
          <w:szCs w:val="24"/>
        </w:rPr>
        <w:t>Американский архитектор, создатель «орган</w:t>
      </w:r>
      <w:r>
        <w:rPr>
          <w:sz w:val="24"/>
          <w:szCs w:val="24"/>
        </w:rPr>
        <w:t xml:space="preserve">ической архитектуры», который </w:t>
      </w:r>
      <w:r w:rsidRPr="005B49A5">
        <w:rPr>
          <w:sz w:val="24"/>
          <w:szCs w:val="24"/>
        </w:rPr>
        <w:t xml:space="preserve"> черпал свои идеи из природы. Его архитектура не контрастирует с пейзажем, а вписывается в него, составляя с п</w:t>
      </w:r>
      <w:r>
        <w:rPr>
          <w:sz w:val="24"/>
          <w:szCs w:val="24"/>
        </w:rPr>
        <w:t>риродным окружением одно целое.</w:t>
      </w:r>
    </w:p>
    <w:p w:rsidR="000E3C35" w:rsidRPr="005213EE" w:rsidRDefault="000E3C35" w:rsidP="005B49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а) Ле Корбюзье                                    </w:t>
      </w:r>
      <w:r w:rsidRPr="005213EE">
        <w:rPr>
          <w:sz w:val="24"/>
          <w:szCs w:val="24"/>
        </w:rPr>
        <w:t>б) Фредерик Ллойд Райт</w:t>
      </w:r>
    </w:p>
    <w:p w:rsidR="000E3C35" w:rsidRDefault="000E3C35" w:rsidP="005B49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в) Ф. Хундервассер                              г) ТадаоАндо</w:t>
      </w:r>
    </w:p>
    <w:p w:rsidR="000E3C35" w:rsidRDefault="000E3C35" w:rsidP="000D14F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7. </w:t>
      </w:r>
      <w:r w:rsidRPr="005B49A5">
        <w:rPr>
          <w:sz w:val="24"/>
          <w:szCs w:val="24"/>
        </w:rPr>
        <w:t>Художники этого направления имитировали фото живописными средствами</w:t>
      </w:r>
      <w:r>
        <w:rPr>
          <w:sz w:val="24"/>
          <w:szCs w:val="24"/>
        </w:rPr>
        <w:t xml:space="preserve"> на холсте. Их ц</w:t>
      </w:r>
      <w:r w:rsidRPr="005B49A5">
        <w:rPr>
          <w:sz w:val="24"/>
          <w:szCs w:val="24"/>
        </w:rPr>
        <w:t>елью было изобразить мир не пр</w:t>
      </w:r>
      <w:r>
        <w:rPr>
          <w:sz w:val="24"/>
          <w:szCs w:val="24"/>
        </w:rPr>
        <w:t xml:space="preserve">осто достоверно, а сверхпохоже, </w:t>
      </w:r>
      <w:r w:rsidRPr="005B49A5">
        <w:rPr>
          <w:sz w:val="24"/>
          <w:szCs w:val="24"/>
        </w:rPr>
        <w:t>сверхреально.</w:t>
      </w:r>
    </w:p>
    <w:p w:rsidR="000E3C35" w:rsidRPr="005B49A5" w:rsidRDefault="000E3C35" w:rsidP="005B49A5">
      <w:pPr>
        <w:rPr>
          <w:sz w:val="24"/>
          <w:szCs w:val="24"/>
        </w:rPr>
      </w:pPr>
      <w:r>
        <w:rPr>
          <w:sz w:val="24"/>
          <w:szCs w:val="24"/>
        </w:rPr>
        <w:t>а) Оп-арт                                            б) Минимализм</w:t>
      </w:r>
    </w:p>
    <w:p w:rsidR="000E3C35" w:rsidRDefault="000E3C35" w:rsidP="005B49A5">
      <w:pPr>
        <w:rPr>
          <w:sz w:val="24"/>
          <w:szCs w:val="24"/>
        </w:rPr>
      </w:pPr>
      <w:r w:rsidRPr="005B49A5">
        <w:rPr>
          <w:sz w:val="24"/>
          <w:szCs w:val="24"/>
        </w:rPr>
        <w:t xml:space="preserve">в) </w:t>
      </w:r>
      <w:r>
        <w:rPr>
          <w:sz w:val="24"/>
          <w:szCs w:val="24"/>
        </w:rPr>
        <w:t>Гиперреализм                                 г) Концептуализм</w:t>
      </w:r>
    </w:p>
    <w:p w:rsidR="000E3C35" w:rsidRDefault="000E3C35" w:rsidP="005B49A5">
      <w:pPr>
        <w:rPr>
          <w:sz w:val="24"/>
          <w:szCs w:val="24"/>
        </w:rPr>
      </w:pPr>
      <w:r>
        <w:rPr>
          <w:sz w:val="24"/>
          <w:szCs w:val="24"/>
        </w:rPr>
        <w:t xml:space="preserve">     8.Х</w:t>
      </w:r>
      <w:r w:rsidRPr="000D14FD">
        <w:rPr>
          <w:sz w:val="24"/>
          <w:szCs w:val="24"/>
        </w:rPr>
        <w:t>удожественная практика, которая направлена на сохранение, восстановление или обн</w:t>
      </w:r>
      <w:r>
        <w:rPr>
          <w:sz w:val="24"/>
          <w:szCs w:val="24"/>
        </w:rPr>
        <w:t xml:space="preserve">овление форм жизни, ресурсов и окружающей среды </w:t>
      </w:r>
      <w:r w:rsidRPr="000D14FD">
        <w:rPr>
          <w:sz w:val="24"/>
          <w:szCs w:val="24"/>
        </w:rPr>
        <w:t xml:space="preserve"> Земли</w:t>
      </w:r>
      <w:r>
        <w:rPr>
          <w:sz w:val="24"/>
          <w:szCs w:val="24"/>
        </w:rPr>
        <w:t>. Включает многие формы и направления современного искусства.</w:t>
      </w:r>
    </w:p>
    <w:p w:rsidR="000E3C35" w:rsidRDefault="000E3C35" w:rsidP="000D14F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а) Эко</w:t>
      </w:r>
      <w:r w:rsidRPr="000D14FD">
        <w:rPr>
          <w:sz w:val="24"/>
          <w:szCs w:val="24"/>
        </w:rPr>
        <w:t>-арт                                            б)</w:t>
      </w:r>
      <w:r>
        <w:rPr>
          <w:sz w:val="24"/>
          <w:szCs w:val="24"/>
        </w:rPr>
        <w:t>Оп-арт</w:t>
      </w:r>
    </w:p>
    <w:p w:rsidR="000E3C35" w:rsidRDefault="000E3C35" w:rsidP="000D14FD">
      <w:pPr>
        <w:rPr>
          <w:sz w:val="24"/>
          <w:szCs w:val="24"/>
        </w:rPr>
      </w:pPr>
      <w:r>
        <w:rPr>
          <w:sz w:val="24"/>
          <w:szCs w:val="24"/>
        </w:rPr>
        <w:t xml:space="preserve">          в) Концептуализм                              г)  Нет –арт</w:t>
      </w:r>
    </w:p>
    <w:p w:rsidR="000E3C35" w:rsidRDefault="000E3C35" w:rsidP="000D14FD">
      <w:pPr>
        <w:rPr>
          <w:sz w:val="24"/>
          <w:szCs w:val="24"/>
        </w:rPr>
      </w:pPr>
      <w:r>
        <w:rPr>
          <w:sz w:val="24"/>
          <w:szCs w:val="24"/>
        </w:rPr>
        <w:t xml:space="preserve">     9. П</w:t>
      </w:r>
      <w:r w:rsidRPr="00017F2F">
        <w:rPr>
          <w:sz w:val="24"/>
          <w:szCs w:val="24"/>
        </w:rPr>
        <w:t>ространственная композиция, созданная художником из различных элементов - бытовых предметов, промышленных изделий и материалов, природных объектов, текстовой или визуальной информации</w:t>
      </w:r>
    </w:p>
    <w:p w:rsidR="000E3C35" w:rsidRPr="00017F2F" w:rsidRDefault="000E3C35" w:rsidP="00017F2F">
      <w:pPr>
        <w:rPr>
          <w:sz w:val="24"/>
          <w:szCs w:val="24"/>
        </w:rPr>
      </w:pPr>
      <w:r w:rsidRPr="00017F2F">
        <w:rPr>
          <w:sz w:val="24"/>
          <w:szCs w:val="24"/>
        </w:rPr>
        <w:t xml:space="preserve">  а)  инсталляция;     б) перфоманс; </w:t>
      </w:r>
    </w:p>
    <w:p w:rsidR="000E3C35" w:rsidRDefault="000E3C35" w:rsidP="00017F2F">
      <w:pPr>
        <w:rPr>
          <w:sz w:val="24"/>
          <w:szCs w:val="24"/>
        </w:rPr>
      </w:pPr>
      <w:r>
        <w:rPr>
          <w:sz w:val="24"/>
          <w:szCs w:val="24"/>
        </w:rPr>
        <w:t xml:space="preserve">     в) энвайронмент</w:t>
      </w:r>
      <w:r w:rsidRPr="00017F2F">
        <w:rPr>
          <w:sz w:val="24"/>
          <w:szCs w:val="24"/>
        </w:rPr>
        <w:t>; г) хеппенинг</w:t>
      </w:r>
    </w:p>
    <w:p w:rsidR="000E3C35" w:rsidRPr="0044734A" w:rsidRDefault="000E3C35" w:rsidP="0044734A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Pr="0044734A">
        <w:rPr>
          <w:sz w:val="24"/>
          <w:szCs w:val="24"/>
        </w:rPr>
        <w:t>.Какая из  четырех фамилий логически лишняя?</w:t>
      </w:r>
    </w:p>
    <w:p w:rsidR="000E3C35" w:rsidRDefault="000E3C35" w:rsidP="0044734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а) Мис Ван Дер Роэ</w:t>
      </w:r>
      <w:r w:rsidRPr="005213EE">
        <w:rPr>
          <w:sz w:val="24"/>
          <w:szCs w:val="24"/>
        </w:rPr>
        <w:t xml:space="preserve">б) </w:t>
      </w:r>
      <w:r w:rsidRPr="003E0794">
        <w:rPr>
          <w:sz w:val="24"/>
          <w:szCs w:val="24"/>
        </w:rPr>
        <w:t>Сантьяго Калатрава</w:t>
      </w:r>
    </w:p>
    <w:p w:rsidR="000E3C35" w:rsidRDefault="000E3C35" w:rsidP="0044734A">
      <w:pPr>
        <w:rPr>
          <w:sz w:val="24"/>
          <w:szCs w:val="24"/>
        </w:rPr>
      </w:pPr>
      <w:r>
        <w:rPr>
          <w:sz w:val="24"/>
          <w:szCs w:val="24"/>
        </w:rPr>
        <w:t xml:space="preserve"> в) Ле Корбюзье                                     </w:t>
      </w:r>
      <w:r w:rsidRPr="005213EE">
        <w:rPr>
          <w:sz w:val="24"/>
          <w:szCs w:val="24"/>
        </w:rPr>
        <w:t>г) Вальтер Гроппиус</w:t>
      </w:r>
    </w:p>
    <w:p w:rsidR="000E3C35" w:rsidRDefault="000E3C35" w:rsidP="00B219EE">
      <w:pPr>
        <w:rPr>
          <w:sz w:val="24"/>
          <w:szCs w:val="24"/>
        </w:rPr>
      </w:pPr>
    </w:p>
    <w:p w:rsidR="000E3C35" w:rsidRDefault="000E3C35" w:rsidP="0070414B">
      <w:pPr>
        <w:rPr>
          <w:sz w:val="24"/>
          <w:szCs w:val="24"/>
        </w:rPr>
      </w:pPr>
    </w:p>
    <w:p w:rsidR="000E3C35" w:rsidRDefault="000E3C35" w:rsidP="003E079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Блок</w:t>
      </w:r>
      <w:r w:rsidRPr="00585120">
        <w:rPr>
          <w:b/>
          <w:sz w:val="24"/>
          <w:szCs w:val="24"/>
        </w:rPr>
        <w:t>В</w:t>
      </w:r>
    </w:p>
    <w:p w:rsidR="000E3C35" w:rsidRDefault="000E3C35" w:rsidP="003A1ED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Вставьте </w:t>
      </w:r>
      <w:r w:rsidRPr="00585120">
        <w:rPr>
          <w:b/>
          <w:sz w:val="24"/>
          <w:szCs w:val="24"/>
        </w:rPr>
        <w:t xml:space="preserve"> пропущенное с</w:t>
      </w:r>
      <w:r>
        <w:rPr>
          <w:b/>
          <w:sz w:val="24"/>
          <w:szCs w:val="24"/>
        </w:rPr>
        <w:t>лово или допишите  предложение</w:t>
      </w:r>
    </w:p>
    <w:p w:rsidR="000E3C35" w:rsidRPr="00585120" w:rsidRDefault="000E3C35" w:rsidP="0070414B">
      <w:pPr>
        <w:rPr>
          <w:b/>
          <w:sz w:val="24"/>
          <w:szCs w:val="24"/>
        </w:rPr>
      </w:pPr>
    </w:p>
    <w:p w:rsidR="000E3C35" w:rsidRPr="0044734A" w:rsidRDefault="000E3C35" w:rsidP="00E30749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color w:val="222222"/>
          <w:sz w:val="24"/>
          <w:szCs w:val="24"/>
          <w:shd w:val="clear" w:color="auto" w:fill="FFFFFF"/>
        </w:rPr>
        <w:t>__________________________________</w:t>
      </w:r>
      <w:r w:rsidRPr="002F6FB9">
        <w:rPr>
          <w:color w:val="222222"/>
          <w:sz w:val="24"/>
          <w:szCs w:val="24"/>
          <w:shd w:val="clear" w:color="auto" w:fill="FFFFFF"/>
        </w:rPr>
        <w:t xml:space="preserve"> — широкомасштабное движение в американской живописи ХХ века </w:t>
      </w:r>
      <w:r>
        <w:rPr>
          <w:color w:val="222222"/>
          <w:sz w:val="24"/>
          <w:szCs w:val="24"/>
          <w:shd w:val="clear" w:color="auto" w:fill="FFFFFF"/>
        </w:rPr>
        <w:t xml:space="preserve">Работы художников </w:t>
      </w:r>
      <w:r w:rsidRPr="0044734A">
        <w:rPr>
          <w:color w:val="222222"/>
          <w:sz w:val="24"/>
          <w:szCs w:val="24"/>
          <w:shd w:val="clear" w:color="auto" w:fill="FFFFFF"/>
        </w:rPr>
        <w:t xml:space="preserve"> являются отражением свободного, спонтанного и личного эмоционального переживания и отличаются свободой в технике исполнения,  интуитивном использовании материалов, т н «живопись действия».</w:t>
      </w:r>
    </w:p>
    <w:p w:rsidR="000E3C35" w:rsidRDefault="000E3C35" w:rsidP="00E3074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2F2772">
        <w:rPr>
          <w:sz w:val="24"/>
          <w:szCs w:val="24"/>
        </w:rPr>
        <w:t xml:space="preserve">Виктор Вазарелли был  представителем </w:t>
      </w:r>
      <w:r>
        <w:rPr>
          <w:sz w:val="24"/>
          <w:szCs w:val="24"/>
        </w:rPr>
        <w:t>_________________________.</w:t>
      </w:r>
    </w:p>
    <w:p w:rsidR="000E3C35" w:rsidRDefault="000E3C35" w:rsidP="00E3074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______________________-н</w:t>
      </w:r>
      <w:r w:rsidRPr="002F2772">
        <w:rPr>
          <w:sz w:val="24"/>
          <w:szCs w:val="24"/>
        </w:rPr>
        <w:t>аправление в живописи и скульптуре</w:t>
      </w:r>
      <w:r>
        <w:rPr>
          <w:sz w:val="24"/>
          <w:szCs w:val="24"/>
        </w:rPr>
        <w:t>, и</w:t>
      </w:r>
      <w:r w:rsidRPr="002F2772">
        <w:rPr>
          <w:sz w:val="24"/>
          <w:szCs w:val="24"/>
        </w:rPr>
        <w:t xml:space="preserve">скусство </w:t>
      </w:r>
      <w:r>
        <w:rPr>
          <w:sz w:val="24"/>
          <w:szCs w:val="24"/>
        </w:rPr>
        <w:t xml:space="preserve">которого </w:t>
      </w:r>
      <w:r w:rsidRPr="002F2772">
        <w:rPr>
          <w:sz w:val="24"/>
          <w:szCs w:val="24"/>
        </w:rPr>
        <w:t>чисто абстрактно, объективно и анонимно, лишено внешней декоративности.</w:t>
      </w:r>
      <w:r>
        <w:rPr>
          <w:sz w:val="24"/>
          <w:szCs w:val="24"/>
        </w:rPr>
        <w:t xml:space="preserve">Художники стремятся </w:t>
      </w:r>
      <w:r w:rsidRPr="00E30749">
        <w:rPr>
          <w:sz w:val="24"/>
          <w:szCs w:val="24"/>
        </w:rPr>
        <w:t xml:space="preserve"> к крайнему упрощению композиции</w:t>
      </w:r>
      <w:r>
        <w:rPr>
          <w:sz w:val="24"/>
          <w:szCs w:val="24"/>
        </w:rPr>
        <w:t>, работы часто монохромны.</w:t>
      </w:r>
    </w:p>
    <w:p w:rsidR="000E3C35" w:rsidRDefault="000E3C35" w:rsidP="00E3074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2F2772">
        <w:rPr>
          <w:sz w:val="24"/>
          <w:szCs w:val="24"/>
        </w:rPr>
        <w:t>_______________________</w:t>
      </w:r>
      <w:r w:rsidRPr="002F6FB9">
        <w:rPr>
          <w:sz w:val="24"/>
          <w:szCs w:val="24"/>
        </w:rPr>
        <w:t>Международное течение, зародившееся в конце 1950-х — начале 60-х годов, члены которой выступали за художественные эксперименты с новыми материалами и техникой в ​​сочетании с политической активностью основной принцип которого -  абсолютная спонтанность, произвольность, отказ от любых ограничений.</w:t>
      </w:r>
    </w:p>
    <w:p w:rsidR="000E3C35" w:rsidRDefault="000E3C35" w:rsidP="00E3074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______________________ведущее направление</w:t>
      </w:r>
      <w:r w:rsidRPr="002F2772">
        <w:rPr>
          <w:sz w:val="24"/>
          <w:szCs w:val="24"/>
        </w:rPr>
        <w:t xml:space="preserve"> в международном искусстве  с 1960-х годов   до сих пор, и осуществился во множе</w:t>
      </w:r>
      <w:r>
        <w:rPr>
          <w:sz w:val="24"/>
          <w:szCs w:val="24"/>
        </w:rPr>
        <w:t xml:space="preserve">стве разнообразных проявлений, в котором </w:t>
      </w:r>
      <w:r w:rsidRPr="002F2772">
        <w:rPr>
          <w:sz w:val="24"/>
          <w:szCs w:val="24"/>
        </w:rPr>
        <w:t>стоящая з</w:t>
      </w:r>
      <w:r>
        <w:rPr>
          <w:sz w:val="24"/>
          <w:szCs w:val="24"/>
        </w:rPr>
        <w:t xml:space="preserve">а произведением идея </w:t>
      </w:r>
      <w:r w:rsidRPr="002F2772">
        <w:rPr>
          <w:sz w:val="24"/>
          <w:szCs w:val="24"/>
        </w:rPr>
        <w:t xml:space="preserve"> оказывается важнее технического совершенства исполнения.  </w:t>
      </w:r>
      <w:r>
        <w:rPr>
          <w:sz w:val="24"/>
          <w:szCs w:val="24"/>
        </w:rPr>
        <w:t xml:space="preserve">Она </w:t>
      </w:r>
      <w:r w:rsidRPr="002F2772">
        <w:rPr>
          <w:sz w:val="24"/>
          <w:szCs w:val="24"/>
        </w:rPr>
        <w:t>может передаваться различными способами, в том числе с помощью текстов, карт, видеофильмов, фотографий</w:t>
      </w:r>
    </w:p>
    <w:p w:rsidR="000E3C35" w:rsidRPr="00E30749" w:rsidRDefault="000E3C35" w:rsidP="00E3074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E30749">
        <w:rPr>
          <w:sz w:val="24"/>
          <w:szCs w:val="24"/>
        </w:rPr>
        <w:t xml:space="preserve">Архитектор_________________________сформулировал пять принципов архитектуры и   считал что «дом должен быть машиной для жилья». </w:t>
      </w:r>
    </w:p>
    <w:p w:rsidR="000E3C35" w:rsidRDefault="000E3C35" w:rsidP="00E30749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E30749">
        <w:rPr>
          <w:sz w:val="24"/>
          <w:szCs w:val="24"/>
        </w:rPr>
        <w:t>Бразильский архитектор  ___________________   спроектировал  грандиозные  правительственные здания</w:t>
      </w:r>
      <w:r>
        <w:rPr>
          <w:sz w:val="24"/>
          <w:szCs w:val="24"/>
        </w:rPr>
        <w:t xml:space="preserve"> новой бразильской столицы Бразилиа, </w:t>
      </w:r>
      <w:r w:rsidRPr="00E30749">
        <w:rPr>
          <w:sz w:val="24"/>
          <w:szCs w:val="24"/>
        </w:rPr>
        <w:t xml:space="preserve">который стал  воплощением  идеи идеального города. </w:t>
      </w:r>
    </w:p>
    <w:p w:rsidR="000E3C35" w:rsidRDefault="000E3C35" w:rsidP="003A1EDA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Направление в архитектуре  _________________________</w:t>
      </w:r>
      <w:r w:rsidRPr="00D94E37">
        <w:rPr>
          <w:sz w:val="24"/>
          <w:szCs w:val="24"/>
        </w:rPr>
        <w:t>предполагает важную роль архитектора как создателя новых форм. Для проектов характерны визуальная усложнённость, неожиданные изломанные формы, а также подчёркнуто агрессивное вторжение в городскую среду.</w:t>
      </w:r>
    </w:p>
    <w:p w:rsidR="000E3C35" w:rsidRPr="003A1EDA" w:rsidRDefault="000E3C35" w:rsidP="003A1EDA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</w:t>
      </w:r>
      <w:r w:rsidRPr="003A1EDA">
        <w:rPr>
          <w:sz w:val="24"/>
          <w:szCs w:val="24"/>
        </w:rPr>
        <w:t xml:space="preserve"> направление в архитектуре, которое, обращается   к природным формам</w:t>
      </w:r>
      <w:r>
        <w:rPr>
          <w:sz w:val="24"/>
          <w:szCs w:val="24"/>
        </w:rPr>
        <w:t xml:space="preserve"> и </w:t>
      </w:r>
      <w:r w:rsidRPr="003A1EDA">
        <w:rPr>
          <w:sz w:val="24"/>
          <w:szCs w:val="24"/>
        </w:rPr>
        <w:t>воплощает философскую концепцию, смысл которой — создать новое пространство для жизни человека как творения природы, объединив принципы биологии, инженерного дела и архитектуры.</w:t>
      </w:r>
    </w:p>
    <w:p w:rsidR="000E3C35" w:rsidRPr="003A1EDA" w:rsidRDefault="000E3C35" w:rsidP="003A1ED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A1EDA">
        <w:rPr>
          <w:sz w:val="24"/>
          <w:szCs w:val="24"/>
        </w:rPr>
        <w:t>Американский художник, с</w:t>
      </w:r>
      <w:r>
        <w:rPr>
          <w:sz w:val="24"/>
          <w:szCs w:val="24"/>
        </w:rPr>
        <w:t xml:space="preserve">оздатель произведений _________________________является </w:t>
      </w:r>
      <w:r w:rsidRPr="003A1EDA">
        <w:rPr>
          <w:sz w:val="24"/>
          <w:szCs w:val="24"/>
        </w:rPr>
        <w:t xml:space="preserve"> синонимом понятия «коммерческий поп-арт». Известные циклыего работ - изображения консервных банок супа Кэмпбелл, образы звёзд эстрады и кино</w:t>
      </w:r>
      <w:r>
        <w:rPr>
          <w:sz w:val="24"/>
          <w:szCs w:val="24"/>
        </w:rPr>
        <w:t xml:space="preserve"> выполненные по трафарету.</w:t>
      </w:r>
    </w:p>
    <w:p w:rsidR="000E3C35" w:rsidRDefault="000E3C35" w:rsidP="00585120">
      <w:pPr>
        <w:rPr>
          <w:sz w:val="24"/>
          <w:szCs w:val="24"/>
        </w:rPr>
      </w:pPr>
    </w:p>
    <w:p w:rsidR="000E3C35" w:rsidRDefault="000E3C35" w:rsidP="00585120">
      <w:pPr>
        <w:rPr>
          <w:sz w:val="24"/>
          <w:szCs w:val="24"/>
        </w:rPr>
      </w:pPr>
    </w:p>
    <w:p w:rsidR="000E3C35" w:rsidRPr="00092F8C" w:rsidRDefault="000E3C35" w:rsidP="003A1EDA">
      <w:pPr>
        <w:jc w:val="center"/>
        <w:rPr>
          <w:b/>
          <w:sz w:val="24"/>
          <w:szCs w:val="24"/>
        </w:rPr>
      </w:pPr>
      <w:r w:rsidRPr="00092F8C">
        <w:rPr>
          <w:b/>
          <w:sz w:val="24"/>
          <w:szCs w:val="24"/>
        </w:rPr>
        <w:t>Блок С</w:t>
      </w:r>
    </w:p>
    <w:p w:rsidR="000E3C35" w:rsidRPr="003A1EDA" w:rsidRDefault="000E3C35" w:rsidP="003A1EDA">
      <w:pPr>
        <w:rPr>
          <w:sz w:val="24"/>
          <w:szCs w:val="24"/>
        </w:rPr>
      </w:pPr>
      <w:r>
        <w:rPr>
          <w:sz w:val="24"/>
          <w:szCs w:val="24"/>
        </w:rPr>
        <w:t xml:space="preserve">А–По приведенным иллюстрациям определите направления </w:t>
      </w:r>
      <w:r w:rsidRPr="003A1EDA">
        <w:rPr>
          <w:sz w:val="24"/>
          <w:szCs w:val="24"/>
        </w:rPr>
        <w:t>в архитектуре;</w:t>
      </w:r>
    </w:p>
    <w:p w:rsidR="000E3C35" w:rsidRPr="006F2D0B" w:rsidRDefault="000E3C35" w:rsidP="002F2772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Pr="008B2AC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https://cdn.shopify.com/s/files/1/1070/4650/files/1_c30105b5-8266-4c11-855d-01fb1002ccdc.jpg?7945773557033509" style="width:132.75pt;height:93.75pt;visibility:visible">
            <v:imagedata r:id="rId5" o:title=""/>
          </v:shape>
        </w:pict>
      </w:r>
      <w:r>
        <w:rPr>
          <w:sz w:val="24"/>
          <w:szCs w:val="24"/>
        </w:rPr>
        <w:t>2</w:t>
      </w:r>
      <w:r w:rsidRPr="001B3F3B">
        <w:rPr>
          <w:noProof/>
          <w:sz w:val="24"/>
          <w:szCs w:val="24"/>
        </w:rPr>
        <w:pict>
          <v:shape id="Рисунок 9" o:spid="_x0000_i1026" type="#_x0000_t75" style="width:141pt;height:94.5pt;visibility:visible">
            <v:imagedata r:id="rId6" o:title=""/>
          </v:shape>
        </w:pict>
      </w:r>
      <w:r>
        <w:rPr>
          <w:sz w:val="24"/>
          <w:szCs w:val="24"/>
        </w:rPr>
        <w:t>3</w:t>
      </w:r>
      <w:r w:rsidRPr="008B2ACE">
        <w:rPr>
          <w:noProof/>
        </w:rPr>
        <w:pict>
          <v:shape id="Рисунок 10" o:spid="_x0000_i1027" type="#_x0000_t75" alt="https://avatars.mds.yandex.net/get-pdb/805160/89d72a34-7c49-400c-9077-7102fc736b2e/s1200?webp=false" style="width:136.5pt;height:93.75pt;visibility:visible">
            <v:imagedata r:id="rId7" o:title=""/>
          </v:shape>
        </w:pict>
      </w: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1B3F3B">
        <w:rPr>
          <w:noProof/>
          <w:sz w:val="24"/>
          <w:szCs w:val="24"/>
        </w:rPr>
        <w:pict>
          <v:shape id="Рисунок 11" o:spid="_x0000_i1028" type="#_x0000_t75" style="width:204.75pt;height:92.25pt;visibility:visible">
            <v:imagedata r:id="rId8" o:title="" cropleft="8292f"/>
          </v:shape>
        </w:pict>
      </w:r>
      <w:r>
        <w:rPr>
          <w:sz w:val="24"/>
          <w:szCs w:val="24"/>
        </w:rPr>
        <w:t>5</w:t>
      </w:r>
      <w:r w:rsidRPr="001B3F3B">
        <w:rPr>
          <w:noProof/>
          <w:sz w:val="24"/>
          <w:szCs w:val="24"/>
        </w:rPr>
        <w:pict>
          <v:shape id="Рисунок 12" o:spid="_x0000_i1029" type="#_x0000_t75" style="width:111.75pt;height:92.25pt;visibility:visible">
            <v:imagedata r:id="rId9" o:title=""/>
          </v:shape>
        </w:pict>
      </w:r>
      <w:r>
        <w:rPr>
          <w:sz w:val="24"/>
          <w:szCs w:val="24"/>
        </w:rPr>
        <w:t xml:space="preserve"> 6 </w:t>
      </w:r>
      <w:r w:rsidRPr="008B2ACE">
        <w:rPr>
          <w:noProof/>
        </w:rPr>
        <w:pict>
          <v:shape id="Рисунок 8" o:spid="_x0000_i1030" type="#_x0000_t75" alt="https://i.pinimg.com/736x/8e/4a/f9/8e4af93e1058fb71524b06f7d02e93d5--hundertwasser-building-design.jpg" style="width:122.25pt;height:94.5pt;visibility:visible">
            <v:imagedata r:id="rId10" o:title=""/>
          </v:shape>
        </w:pict>
      </w: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Pr="001B3F3B">
        <w:rPr>
          <w:noProof/>
          <w:sz w:val="24"/>
          <w:szCs w:val="24"/>
        </w:rPr>
        <w:pict>
          <v:shape id="Рисунок 13" o:spid="_x0000_i1031" type="#_x0000_t75" style="width:133.5pt;height:89.25pt;visibility:visible">
            <v:imagedata r:id="rId11" o:title=""/>
          </v:shape>
        </w:pict>
      </w:r>
      <w:r>
        <w:rPr>
          <w:sz w:val="24"/>
          <w:szCs w:val="24"/>
        </w:rPr>
        <w:t>8</w:t>
      </w:r>
      <w:r w:rsidRPr="001B3F3B">
        <w:rPr>
          <w:noProof/>
          <w:sz w:val="24"/>
          <w:szCs w:val="24"/>
        </w:rPr>
        <w:pict>
          <v:shape id="Рисунок 24" o:spid="_x0000_i1032" type="#_x0000_t75" style="width:164.25pt;height:86.25pt;visibility:visible">
            <v:imagedata r:id="rId12" o:title=""/>
          </v:shape>
        </w:pict>
      </w:r>
      <w:r>
        <w:rPr>
          <w:sz w:val="24"/>
          <w:szCs w:val="24"/>
        </w:rPr>
        <w:t>9</w:t>
      </w:r>
      <w:r w:rsidRPr="001B3F3B">
        <w:rPr>
          <w:noProof/>
          <w:sz w:val="24"/>
          <w:szCs w:val="24"/>
        </w:rPr>
        <w:pict>
          <v:shape id="Рисунок 28" o:spid="_x0000_i1033" type="#_x0000_t75" style="width:128.25pt;height:85.5pt;visibility:visible">
            <v:imagedata r:id="rId13" o:title=""/>
          </v:shape>
        </w:pict>
      </w: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</w:p>
    <w:p w:rsidR="000E3C35" w:rsidRPr="003A1EDA" w:rsidRDefault="000E3C35" w:rsidP="00092F8C">
      <w:pPr>
        <w:rPr>
          <w:sz w:val="24"/>
          <w:szCs w:val="24"/>
        </w:rPr>
      </w:pPr>
      <w:r>
        <w:rPr>
          <w:sz w:val="24"/>
          <w:szCs w:val="24"/>
        </w:rPr>
        <w:t>Б–По приведенным иллюстрациям определите направления в живописи</w:t>
      </w:r>
      <w:r w:rsidRPr="003A1EDA">
        <w:rPr>
          <w:sz w:val="24"/>
          <w:szCs w:val="24"/>
        </w:rPr>
        <w:t>;</w:t>
      </w: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Pr="008B2ACE">
        <w:rPr>
          <w:noProof/>
        </w:rPr>
        <w:pict>
          <v:shape id="Рисунок 19" o:spid="_x0000_i1034" type="#_x0000_t75" alt="https://avatars.mds.yandex.net/get-pdb/2333534/5883cf3c-cd39-47bc-bc15-63926a3d0a18/s1200?webp=false" style="width:140.25pt;height:105.75pt;visibility:visible">
            <v:imagedata r:id="rId14" o:title=""/>
          </v:shape>
        </w:pict>
      </w:r>
      <w:r>
        <w:rPr>
          <w:sz w:val="24"/>
          <w:szCs w:val="24"/>
        </w:rPr>
        <w:t>2</w:t>
      </w:r>
      <w:r w:rsidRPr="008B2ACE">
        <w:rPr>
          <w:noProof/>
        </w:rPr>
        <w:pict>
          <v:shape id="Рисунок 20" o:spid="_x0000_i1035" type="#_x0000_t75" alt="https://t1.daumcdn.net/thumb/R1280x0/?fname=http://t1.daumcdn.net/brunch/service/user/248R/image/Kub4s9PzpJ5dsTzqEYW7gCloKRI.jpg" style="width:86.25pt;height:108pt;visibility:visible">
            <v:imagedata r:id="rId15" o:title=""/>
          </v:shape>
        </w:pict>
      </w:r>
      <w:r>
        <w:rPr>
          <w:sz w:val="24"/>
          <w:szCs w:val="24"/>
        </w:rPr>
        <w:t>3</w:t>
      </w:r>
      <w:r w:rsidRPr="008B2ACE">
        <w:rPr>
          <w:noProof/>
        </w:rPr>
        <w:pict>
          <v:shape id="Рисунок 21" o:spid="_x0000_i1036" type="#_x0000_t75" alt="https://i.pinimg.com/originals/93/cf/df/93cfdf54b276d9582ef024611ddeb1a1.jpg" style="width:106.5pt;height:105.75pt;visibility:visible">
            <v:imagedata r:id="rId16" o:title=""/>
          </v:shape>
        </w:pict>
      </w:r>
      <w:r>
        <w:rPr>
          <w:sz w:val="24"/>
          <w:szCs w:val="24"/>
        </w:rPr>
        <w:t>4</w:t>
      </w:r>
      <w:r w:rsidRPr="001B3F3B">
        <w:rPr>
          <w:noProof/>
          <w:sz w:val="24"/>
          <w:szCs w:val="24"/>
        </w:rPr>
        <w:pict>
          <v:shape id="Рисунок 22" o:spid="_x0000_i1037" type="#_x0000_t75" style="width:80.25pt;height:105.75pt;visibility:visible">
            <v:imagedata r:id="rId17" o:title=""/>
          </v:shape>
        </w:pict>
      </w: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</w:p>
    <w:p w:rsidR="000E3C35" w:rsidRDefault="000E3C35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1B3F3B">
        <w:rPr>
          <w:noProof/>
          <w:sz w:val="24"/>
          <w:szCs w:val="24"/>
        </w:rPr>
        <w:pict>
          <v:shape id="Рисунок 23" o:spid="_x0000_i1038" type="#_x0000_t75" style="width:133.5pt;height:94.5pt;visibility:visible">
            <v:imagedata r:id="rId18" o:title=""/>
          </v:shape>
        </w:pict>
      </w:r>
      <w:r>
        <w:rPr>
          <w:sz w:val="24"/>
          <w:szCs w:val="24"/>
        </w:rPr>
        <w:t>6</w:t>
      </w:r>
      <w:r w:rsidRPr="001B3F3B">
        <w:rPr>
          <w:noProof/>
          <w:sz w:val="24"/>
          <w:szCs w:val="24"/>
        </w:rPr>
        <w:pict>
          <v:shape id="Рисунок 25" o:spid="_x0000_i1039" type="#_x0000_t75" style="width:96.75pt;height:96pt;visibility:visible">
            <v:imagedata r:id="rId19" o:title=""/>
          </v:shape>
        </w:pict>
      </w:r>
      <w:r>
        <w:rPr>
          <w:sz w:val="24"/>
          <w:szCs w:val="24"/>
        </w:rPr>
        <w:t>7</w:t>
      </w:r>
      <w:r w:rsidRPr="001B3F3B">
        <w:rPr>
          <w:noProof/>
          <w:sz w:val="24"/>
          <w:szCs w:val="24"/>
        </w:rPr>
        <w:pict>
          <v:shape id="Рисунок 26" o:spid="_x0000_i1040" type="#_x0000_t75" style="width:120pt;height:95.25pt;visibility:visible">
            <v:imagedata r:id="rId20" o:title=""/>
          </v:shape>
        </w:pict>
      </w:r>
      <w:r>
        <w:rPr>
          <w:sz w:val="24"/>
          <w:szCs w:val="24"/>
        </w:rPr>
        <w:t>8</w:t>
      </w:r>
      <w:r w:rsidRPr="008B2ACE">
        <w:rPr>
          <w:noProof/>
        </w:rPr>
        <w:pict>
          <v:shape id="Рисунок 27" o:spid="_x0000_i1041" type="#_x0000_t75" alt="Граффити Бэнкси" style="width:66.75pt;height:94.5pt;visibility:visible">
            <v:imagedata r:id="rId21" o:title=""/>
          </v:shape>
        </w:pict>
      </w:r>
    </w:p>
    <w:p w:rsidR="000E3C35" w:rsidRDefault="000E3C35">
      <w:pPr>
        <w:rPr>
          <w:sz w:val="24"/>
          <w:szCs w:val="24"/>
        </w:rPr>
      </w:pPr>
    </w:p>
    <w:p w:rsidR="000E3C35" w:rsidRDefault="000E3C35" w:rsidP="00903EAA">
      <w:pPr>
        <w:jc w:val="center"/>
        <w:rPr>
          <w:sz w:val="24"/>
          <w:szCs w:val="24"/>
        </w:rPr>
      </w:pPr>
      <w:r w:rsidRPr="00903EAA">
        <w:rPr>
          <w:b/>
          <w:sz w:val="24"/>
          <w:szCs w:val="24"/>
        </w:rPr>
        <w:t>Б</w:t>
      </w:r>
      <w:r>
        <w:rPr>
          <w:b/>
          <w:sz w:val="24"/>
          <w:szCs w:val="24"/>
        </w:rPr>
        <w:t>лок</w:t>
      </w:r>
      <w:r w:rsidRPr="00092F8C">
        <w:rPr>
          <w:b/>
          <w:sz w:val="24"/>
          <w:szCs w:val="24"/>
          <w:lang w:val="en-US"/>
        </w:rPr>
        <w:t>D</w:t>
      </w:r>
    </w:p>
    <w:p w:rsidR="000E3C35" w:rsidRDefault="000E3C35" w:rsidP="00903EAA">
      <w:pPr>
        <w:rPr>
          <w:sz w:val="24"/>
          <w:szCs w:val="24"/>
        </w:rPr>
      </w:pPr>
      <w:r>
        <w:rPr>
          <w:sz w:val="24"/>
          <w:szCs w:val="24"/>
        </w:rPr>
        <w:t xml:space="preserve">Ответьте на вопросы </w:t>
      </w:r>
    </w:p>
    <w:p w:rsidR="000E3C35" w:rsidRDefault="000E3C35" w:rsidP="00903EA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В чем разница между экологической архитектурой и стилем био-тек в архитектуре?</w:t>
      </w:r>
    </w:p>
    <w:p w:rsidR="000E3C35" w:rsidRDefault="000E3C35" w:rsidP="00903EA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903EAA">
        <w:rPr>
          <w:sz w:val="24"/>
          <w:szCs w:val="24"/>
        </w:rPr>
        <w:t xml:space="preserve">Центр Ле Корбюзье </w:t>
      </w:r>
      <w:r>
        <w:rPr>
          <w:sz w:val="24"/>
          <w:szCs w:val="24"/>
        </w:rPr>
        <w:t>в Швейцарией построен в 1965 году (см. фото).</w:t>
      </w:r>
      <w:r w:rsidRPr="00903EAA">
        <w:rPr>
          <w:sz w:val="24"/>
          <w:szCs w:val="24"/>
        </w:rPr>
        <w:t xml:space="preserve"> Фактически это творческое завещание</w:t>
      </w:r>
      <w:r>
        <w:rPr>
          <w:sz w:val="24"/>
          <w:szCs w:val="24"/>
        </w:rPr>
        <w:t xml:space="preserve"> мастера. В нем воплотились основные принципы его архитектуры. </w:t>
      </w:r>
    </w:p>
    <w:p w:rsidR="000E3C35" w:rsidRPr="004713F0" w:rsidRDefault="000E3C35" w:rsidP="00853AE6">
      <w:pPr>
        <w:ind w:left="360"/>
        <w:rPr>
          <w:sz w:val="24"/>
          <w:szCs w:val="24"/>
        </w:rPr>
      </w:pPr>
      <w:r>
        <w:rPr>
          <w:sz w:val="24"/>
          <w:szCs w:val="24"/>
        </w:rPr>
        <w:t>- На т</w:t>
      </w:r>
      <w:r w:rsidRPr="004713F0">
        <w:rPr>
          <w:sz w:val="24"/>
          <w:szCs w:val="24"/>
        </w:rPr>
        <w:t>вор</w:t>
      </w:r>
      <w:r>
        <w:rPr>
          <w:sz w:val="24"/>
          <w:szCs w:val="24"/>
        </w:rPr>
        <w:t xml:space="preserve">чество какого художника опирался </w:t>
      </w:r>
      <w:r w:rsidRPr="004713F0">
        <w:rPr>
          <w:sz w:val="24"/>
          <w:szCs w:val="24"/>
        </w:rPr>
        <w:t>Ле Корбюзье при оформлении интерьера и экстерьера  здания?</w:t>
      </w:r>
    </w:p>
    <w:p w:rsidR="000E3C35" w:rsidRDefault="000E3C35">
      <w:pPr>
        <w:rPr>
          <w:sz w:val="24"/>
          <w:szCs w:val="24"/>
        </w:rPr>
      </w:pPr>
      <w:r w:rsidRPr="001B3F3B">
        <w:rPr>
          <w:noProof/>
          <w:sz w:val="24"/>
          <w:szCs w:val="24"/>
        </w:rPr>
        <w:pict>
          <v:shape id="Рисунок 29" o:spid="_x0000_i1042" type="#_x0000_t75" style="width:126.75pt;height:128.25pt;visibility:visible">
            <v:imagedata r:id="rId22" o:title=""/>
          </v:shape>
        </w:pict>
      </w:r>
      <w:r w:rsidRPr="001B3F3B">
        <w:rPr>
          <w:noProof/>
          <w:sz w:val="24"/>
          <w:szCs w:val="24"/>
        </w:rPr>
        <w:pict>
          <v:shape id="Рисунок 30" o:spid="_x0000_i1043" type="#_x0000_t75" style="width:198pt;height:111pt;visibility:visible">
            <v:imagedata r:id="rId23" o:title=""/>
          </v:shape>
        </w:pict>
      </w:r>
      <w:r w:rsidRPr="001B3F3B">
        <w:rPr>
          <w:noProof/>
          <w:sz w:val="24"/>
          <w:szCs w:val="24"/>
        </w:rPr>
        <w:pict>
          <v:shape id="Рисунок 31" o:spid="_x0000_i1044" type="#_x0000_t75" style="width:109.5pt;height:109.5pt;visibility:visible">
            <v:imagedata r:id="rId24" o:title=""/>
          </v:shape>
        </w:pict>
      </w:r>
    </w:p>
    <w:p w:rsidR="000E3C35" w:rsidRDefault="000E3C35">
      <w:pPr>
        <w:rPr>
          <w:sz w:val="24"/>
          <w:szCs w:val="24"/>
        </w:rPr>
      </w:pPr>
    </w:p>
    <w:p w:rsidR="000E3C35" w:rsidRPr="00765AFC" w:rsidRDefault="000E3C35" w:rsidP="00765AFC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Арт-проект </w:t>
      </w:r>
      <w:r w:rsidRPr="009C0529">
        <w:rPr>
          <w:sz w:val="24"/>
          <w:szCs w:val="24"/>
        </w:rPr>
        <w:t>скульптор</w:t>
      </w:r>
      <w:r>
        <w:rPr>
          <w:sz w:val="24"/>
          <w:szCs w:val="24"/>
        </w:rPr>
        <w:t>а</w:t>
      </w:r>
      <w:r w:rsidRPr="009C0529">
        <w:rPr>
          <w:sz w:val="24"/>
          <w:szCs w:val="24"/>
        </w:rPr>
        <w:t xml:space="preserve"> из Бразилии </w:t>
      </w:r>
      <w:r>
        <w:rPr>
          <w:sz w:val="24"/>
          <w:szCs w:val="24"/>
        </w:rPr>
        <w:t>НелеАзерведо  «</w:t>
      </w:r>
      <w:r w:rsidRPr="00765AFC">
        <w:rPr>
          <w:sz w:val="24"/>
          <w:szCs w:val="24"/>
        </w:rPr>
        <w:t>Тающие человечки</w:t>
      </w:r>
      <w:r>
        <w:rPr>
          <w:sz w:val="24"/>
          <w:szCs w:val="24"/>
        </w:rPr>
        <w:t>» — фигурки мужчин и женщин, высотой</w:t>
      </w:r>
      <w:r w:rsidRPr="00765AFC">
        <w:rPr>
          <w:sz w:val="24"/>
          <w:szCs w:val="24"/>
        </w:rPr>
        <w:t xml:space="preserve"> 20 см, искусно вырезанных из льда, демонстрируется в разных городах всего мира.</w:t>
      </w:r>
      <w:r>
        <w:rPr>
          <w:sz w:val="24"/>
          <w:szCs w:val="24"/>
        </w:rPr>
        <w:t>(см. фото)</w:t>
      </w:r>
      <w:r w:rsidRPr="00765AFC">
        <w:rPr>
          <w:sz w:val="24"/>
          <w:szCs w:val="24"/>
        </w:rPr>
        <w:t xml:space="preserve"> Маленькиелюди сидят в раздумье в то время, как полуденная жара медленно, ноуверенно, разрушает их тело.</w:t>
      </w:r>
      <w:r>
        <w:rPr>
          <w:sz w:val="24"/>
          <w:szCs w:val="24"/>
        </w:rPr>
        <w:t xml:space="preserve"> Проект </w:t>
      </w:r>
      <w:r w:rsidRPr="00765AFC">
        <w:rPr>
          <w:sz w:val="24"/>
          <w:szCs w:val="24"/>
        </w:rPr>
        <w:t>длится до того времени, пока</w:t>
      </w:r>
      <w:r>
        <w:rPr>
          <w:sz w:val="24"/>
          <w:szCs w:val="24"/>
        </w:rPr>
        <w:t xml:space="preserve"> не растает  последняя фигурка.</w:t>
      </w:r>
    </w:p>
    <w:p w:rsidR="000E3C35" w:rsidRDefault="000E3C35">
      <w:pPr>
        <w:rPr>
          <w:sz w:val="24"/>
          <w:szCs w:val="24"/>
        </w:rPr>
      </w:pPr>
      <w:r w:rsidRPr="001B3F3B">
        <w:rPr>
          <w:noProof/>
          <w:sz w:val="24"/>
          <w:szCs w:val="24"/>
        </w:rPr>
        <w:pict>
          <v:shape id="Рисунок 32" o:spid="_x0000_i1045" type="#_x0000_t75" style="width:182.25pt;height:116.25pt;visibility:visible">
            <v:imagedata r:id="rId25" o:title=""/>
          </v:shape>
        </w:pict>
      </w:r>
      <w:r w:rsidRPr="001B3F3B">
        <w:rPr>
          <w:noProof/>
          <w:sz w:val="24"/>
          <w:szCs w:val="24"/>
        </w:rPr>
        <w:pict>
          <v:shape id="Рисунок 33" o:spid="_x0000_i1046" type="#_x0000_t75" style="width:77.25pt;height:116.25pt;visibility:visible">
            <v:imagedata r:id="rId26" o:title=""/>
          </v:shape>
        </w:pict>
      </w:r>
      <w:r w:rsidRPr="001B3F3B">
        <w:rPr>
          <w:noProof/>
          <w:sz w:val="24"/>
          <w:szCs w:val="24"/>
        </w:rPr>
        <w:pict>
          <v:shape id="Рисунок 34" o:spid="_x0000_i1047" type="#_x0000_t75" style="width:162pt;height:122.25pt;visibility:visible">
            <v:imagedata r:id="rId27" o:title=""/>
          </v:shape>
        </w:pict>
      </w:r>
    </w:p>
    <w:p w:rsidR="000E3C35" w:rsidRDefault="000E3C35">
      <w:pPr>
        <w:rPr>
          <w:sz w:val="24"/>
          <w:szCs w:val="24"/>
        </w:rPr>
      </w:pPr>
    </w:p>
    <w:p w:rsidR="000E3C35" w:rsidRDefault="000E3C35" w:rsidP="004713F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C0529">
        <w:rPr>
          <w:sz w:val="24"/>
          <w:szCs w:val="24"/>
        </w:rPr>
        <w:t>К какой форме современного искусства можно отнести этот проект</w:t>
      </w:r>
      <w:r>
        <w:rPr>
          <w:sz w:val="24"/>
          <w:szCs w:val="24"/>
        </w:rPr>
        <w:t>?</w:t>
      </w:r>
    </w:p>
    <w:p w:rsidR="000E3C35" w:rsidRDefault="000E3C35" w:rsidP="004713F0">
      <w:pPr>
        <w:ind w:left="360"/>
        <w:rPr>
          <w:sz w:val="24"/>
          <w:szCs w:val="24"/>
        </w:rPr>
      </w:pPr>
      <w:r>
        <w:rPr>
          <w:sz w:val="24"/>
          <w:szCs w:val="24"/>
        </w:rPr>
        <w:t>- К какому направлению он относится?</w:t>
      </w:r>
    </w:p>
    <w:p w:rsidR="000E3C35" w:rsidRDefault="000E3C35" w:rsidP="004713F0">
      <w:pPr>
        <w:ind w:left="360"/>
        <w:rPr>
          <w:sz w:val="24"/>
          <w:szCs w:val="24"/>
        </w:rPr>
      </w:pPr>
      <w:r>
        <w:rPr>
          <w:sz w:val="24"/>
          <w:szCs w:val="24"/>
        </w:rPr>
        <w:t>- Что важнее в этом проекте – идея или воплощение? Поясните ответ.</w:t>
      </w:r>
    </w:p>
    <w:p w:rsidR="000E3C35" w:rsidRPr="006F2D0B" w:rsidRDefault="000E3C35">
      <w:pPr>
        <w:rPr>
          <w:sz w:val="24"/>
          <w:szCs w:val="24"/>
        </w:rPr>
      </w:pPr>
    </w:p>
    <w:sectPr w:rsidR="000E3C35" w:rsidRPr="006F2D0B" w:rsidSect="00FE0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8477A"/>
    <w:multiLevelType w:val="hybridMultilevel"/>
    <w:tmpl w:val="EFFC1B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D6B264D"/>
    <w:multiLevelType w:val="hybridMultilevel"/>
    <w:tmpl w:val="34F4D64E"/>
    <w:lvl w:ilvl="0" w:tplc="C48E1FF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7042940"/>
    <w:multiLevelType w:val="hybridMultilevel"/>
    <w:tmpl w:val="92BEFCBA"/>
    <w:lvl w:ilvl="0" w:tplc="7D0A52F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D347D11"/>
    <w:multiLevelType w:val="hybridMultilevel"/>
    <w:tmpl w:val="8BBAF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375C"/>
    <w:rsid w:val="00017F2F"/>
    <w:rsid w:val="00092F8C"/>
    <w:rsid w:val="000D14FD"/>
    <w:rsid w:val="000E3C35"/>
    <w:rsid w:val="001B3F3B"/>
    <w:rsid w:val="00221F6B"/>
    <w:rsid w:val="0027575D"/>
    <w:rsid w:val="00296BDD"/>
    <w:rsid w:val="002F2772"/>
    <w:rsid w:val="002F6FB9"/>
    <w:rsid w:val="0033563B"/>
    <w:rsid w:val="00363B92"/>
    <w:rsid w:val="003A1EDA"/>
    <w:rsid w:val="003E0794"/>
    <w:rsid w:val="003E7379"/>
    <w:rsid w:val="0044734A"/>
    <w:rsid w:val="004713F0"/>
    <w:rsid w:val="00493EE4"/>
    <w:rsid w:val="00503CD9"/>
    <w:rsid w:val="005213EE"/>
    <w:rsid w:val="00565F66"/>
    <w:rsid w:val="00566F50"/>
    <w:rsid w:val="00585120"/>
    <w:rsid w:val="005B49A5"/>
    <w:rsid w:val="006F2D0B"/>
    <w:rsid w:val="0070414B"/>
    <w:rsid w:val="00765AFC"/>
    <w:rsid w:val="00853AE6"/>
    <w:rsid w:val="008B2ACE"/>
    <w:rsid w:val="00903EAA"/>
    <w:rsid w:val="009C0529"/>
    <w:rsid w:val="00A74904"/>
    <w:rsid w:val="00A87FD9"/>
    <w:rsid w:val="00A900BB"/>
    <w:rsid w:val="00AA65EA"/>
    <w:rsid w:val="00AF3E7B"/>
    <w:rsid w:val="00B143B5"/>
    <w:rsid w:val="00B219EE"/>
    <w:rsid w:val="00B531C0"/>
    <w:rsid w:val="00B65F88"/>
    <w:rsid w:val="00B83656"/>
    <w:rsid w:val="00B8375C"/>
    <w:rsid w:val="00D94E37"/>
    <w:rsid w:val="00E30749"/>
    <w:rsid w:val="00ED04EC"/>
    <w:rsid w:val="00F225D3"/>
    <w:rsid w:val="00F7155B"/>
    <w:rsid w:val="00FE0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E7B"/>
    <w:rPr>
      <w:rFonts w:ascii="Times New Roman" w:eastAsia="Times New Roman" w:hAnsi="Times New Roman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F2D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2D0B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2757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276</TotalTime>
  <Pages>5</Pages>
  <Words>1229</Words>
  <Characters>7010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аня</cp:lastModifiedBy>
  <cp:revision>13</cp:revision>
  <cp:lastPrinted>2018-05-24T17:01:00Z</cp:lastPrinted>
  <dcterms:created xsi:type="dcterms:W3CDTF">2015-12-22T18:17:00Z</dcterms:created>
  <dcterms:modified xsi:type="dcterms:W3CDTF">2020-05-19T14:48:00Z</dcterms:modified>
</cp:coreProperties>
</file>